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4EECE" w14:textId="77777777" w:rsidR="00690F1A" w:rsidRPr="00FE38CD" w:rsidRDefault="00E001BE" w:rsidP="009B6A80">
      <w:pPr>
        <w:pStyle w:val="MaintitleArial"/>
        <w:suppressAutoHyphens/>
        <w:spacing w:line="240" w:lineRule="auto"/>
        <w:ind w:left="-709"/>
        <w:rPr>
          <w:rFonts w:cs="Arial"/>
          <w:b/>
          <w:bCs/>
          <w:color w:val="auto"/>
          <w:sz w:val="48"/>
          <w:szCs w:val="48"/>
          <w:lang w:val="de-AT"/>
        </w:rPr>
      </w:pPr>
      <w:r w:rsidRPr="00FE38CD">
        <w:rPr>
          <w:rFonts w:cs="Arial"/>
          <w:b/>
          <w:bCs/>
          <w:color w:val="auto"/>
          <w:sz w:val="48"/>
          <w:szCs w:val="48"/>
          <w:lang w:val="de-AT"/>
        </w:rPr>
        <w:t>Alpine A110 Pikes Peak: Auf dem Weg zu den Gipfeln!</w:t>
      </w:r>
    </w:p>
    <w:p w14:paraId="104A0C36" w14:textId="374239EE" w:rsidR="00690F1A" w:rsidRPr="00FE38CD" w:rsidRDefault="00583897" w:rsidP="009B6A80">
      <w:pPr>
        <w:pStyle w:val="DatelineArial"/>
        <w:suppressAutoHyphens/>
        <w:spacing w:line="240" w:lineRule="auto"/>
        <w:ind w:left="-709"/>
        <w:rPr>
          <w:rFonts w:cs="Arial"/>
          <w:lang w:val="de-AT"/>
        </w:rPr>
      </w:pPr>
      <w:r w:rsidRPr="00FE38CD">
        <w:rPr>
          <w:rFonts w:cs="Arial"/>
          <w:lang w:val="de-AT"/>
        </w:rPr>
        <w:t>1</w:t>
      </w:r>
      <w:r w:rsidR="00E001BE">
        <w:rPr>
          <w:rFonts w:cs="Arial"/>
          <w:lang w:val="de-AT"/>
        </w:rPr>
        <w:t>9</w:t>
      </w:r>
      <w:r w:rsidRPr="00FE38CD">
        <w:rPr>
          <w:rFonts w:cs="Arial"/>
          <w:lang w:val="de-AT"/>
        </w:rPr>
        <w:t>/05/2023</w:t>
      </w:r>
    </w:p>
    <w:p w14:paraId="03C33003" w14:textId="2C9F0C84" w:rsidR="00690F1A" w:rsidRPr="009B6A80" w:rsidRDefault="00E001BE" w:rsidP="009B6A80">
      <w:pPr>
        <w:suppressAutoHyphens/>
        <w:ind w:left="-709"/>
        <w:jc w:val="both"/>
        <w:rPr>
          <w:rFonts w:ascii="Arial" w:hAnsi="Arial" w:cs="Arial"/>
          <w:b/>
          <w:bCs/>
          <w:noProof/>
          <w:sz w:val="22"/>
          <w:szCs w:val="22"/>
          <w:lang w:val="de-AT"/>
        </w:rPr>
      </w:pPr>
      <w:r w:rsidRPr="009B6A80">
        <w:rPr>
          <w:rFonts w:ascii="Arial" w:hAnsi="Arial" w:cs="Arial"/>
          <w:b/>
          <w:bCs/>
          <w:noProof/>
          <w:sz w:val="22"/>
          <w:szCs w:val="22"/>
          <w:lang w:val="de-AT"/>
        </w:rPr>
        <w:t xml:space="preserve">Auf seiner unwiderstehlichen Suche nach dem Gipfel startet Alpine einen Angriff auf die amerikanischen Gipfel, beginnend mit der berühmtesten Besteigung jenseits des </w:t>
      </w:r>
      <w:r w:rsidRPr="009B6A80">
        <w:rPr>
          <w:rFonts w:ascii="Arial" w:hAnsi="Arial" w:cs="Arial"/>
          <w:b/>
          <w:bCs/>
          <w:noProof/>
          <w:sz w:val="22"/>
          <w:szCs w:val="22"/>
          <w:lang w:val="de-AT"/>
        </w:rPr>
        <w:t xml:space="preserve">Atlantiks: Pikes Peak. Dieses Abenteuer, das seit November 2022 im Gange ist, hat sich in den letzten Wochen mit den ersten Fahrten der Alpine A110 Pikes Peak beschleunigt, die speziell für diese Veranstaltung entwickelt wurde. Nach Tests in der Drôme und </w:t>
      </w:r>
      <w:r w:rsidRPr="009B6A80">
        <w:rPr>
          <w:rFonts w:ascii="Arial" w:hAnsi="Arial" w:cs="Arial"/>
          <w:b/>
          <w:bCs/>
          <w:noProof/>
          <w:sz w:val="22"/>
          <w:szCs w:val="22"/>
          <w:lang w:val="de-AT"/>
        </w:rPr>
        <w:t>in Val Thorens, bei denen die technischen Lösungen validiert wurden, bereitet sich dieses neue Fahrzeug nun darauf vor, am Montag in die Vereinigten Staaten aufzubrechen, wo im Juni neue Herausforderungen warten.</w:t>
      </w:r>
    </w:p>
    <w:p w14:paraId="7215A600" w14:textId="77777777" w:rsidR="00690F1A" w:rsidRPr="009B6A80" w:rsidRDefault="00E001BE" w:rsidP="009B6A80">
      <w:pPr>
        <w:ind w:left="-709"/>
        <w:jc w:val="both"/>
        <w:rPr>
          <w:rFonts w:ascii="Arial" w:hAnsi="Arial" w:cs="Arial"/>
          <w:b/>
          <w:bCs/>
          <w:noProof/>
          <w:sz w:val="22"/>
          <w:szCs w:val="22"/>
          <w:highlight w:val="yellow"/>
          <w:lang w:val="de-AT"/>
        </w:rPr>
      </w:pPr>
      <w:r w:rsidRPr="009B6A80">
        <w:rPr>
          <w:noProof/>
          <w:sz w:val="22"/>
          <w:szCs w:val="22"/>
          <w:highlight w:val="yellow"/>
          <w:lang w:val="de-AT"/>
        </w:rPr>
        <w:drawing>
          <wp:anchor distT="0" distB="0" distL="114300" distR="114300" simplePos="0" relativeHeight="251658242" behindDoc="0" locked="0" layoutInCell="1" allowOverlap="1" wp14:anchorId="567C8EA5" wp14:editId="4B4380FA">
            <wp:simplePos x="0" y="0"/>
            <wp:positionH relativeFrom="column">
              <wp:posOffset>3832225</wp:posOffset>
            </wp:positionH>
            <wp:positionV relativeFrom="paragraph">
              <wp:posOffset>337820</wp:posOffset>
            </wp:positionV>
            <wp:extent cx="1763395" cy="1172845"/>
            <wp:effectExtent l="0" t="0" r="190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63395" cy="1172845"/>
                    </a:xfrm>
                    <a:prstGeom prst="rect">
                      <a:avLst/>
                    </a:prstGeom>
                  </pic:spPr>
                </pic:pic>
              </a:graphicData>
            </a:graphic>
            <wp14:sizeRelH relativeFrom="margin">
              <wp14:pctWidth>0</wp14:pctWidth>
            </wp14:sizeRelH>
            <wp14:sizeRelV relativeFrom="margin">
              <wp14:pctHeight>0</wp14:pctHeight>
            </wp14:sizeRelV>
          </wp:anchor>
        </w:drawing>
      </w:r>
      <w:r w:rsidRPr="009B6A80">
        <w:rPr>
          <w:noProof/>
          <w:sz w:val="22"/>
          <w:szCs w:val="22"/>
          <w:highlight w:val="yellow"/>
          <w:lang w:val="de-AT"/>
        </w:rPr>
        <mc:AlternateContent>
          <mc:Choice Requires="wpg">
            <w:drawing>
              <wp:anchor distT="0" distB="0" distL="114300" distR="114300" simplePos="0" relativeHeight="251658241" behindDoc="0" locked="0" layoutInCell="1" allowOverlap="1" wp14:anchorId="418D0A1C" wp14:editId="77B7CE55">
                <wp:simplePos x="0" y="0"/>
                <wp:positionH relativeFrom="column">
                  <wp:posOffset>3834130</wp:posOffset>
                </wp:positionH>
                <wp:positionV relativeFrom="paragraph">
                  <wp:posOffset>1708785</wp:posOffset>
                </wp:positionV>
                <wp:extent cx="1827530" cy="1438910"/>
                <wp:effectExtent l="0" t="0" r="1270" b="8890"/>
                <wp:wrapTopAndBottom/>
                <wp:docPr id="6" name="Groupe 6"/>
                <wp:cNvGraphicFramePr/>
                <a:graphic xmlns:a="http://schemas.openxmlformats.org/drawingml/2006/main">
                  <a:graphicData uri="http://schemas.microsoft.com/office/word/2010/wordprocessingGroup">
                    <wpg:wgp>
                      <wpg:cNvGrpSpPr/>
                      <wpg:grpSpPr>
                        <a:xfrm>
                          <a:off x="0" y="0"/>
                          <a:ext cx="1827425" cy="1438910"/>
                          <a:chOff x="-33714" y="-33272"/>
                          <a:chExt cx="1829494" cy="1441702"/>
                        </a:xfrm>
                      </wpg:grpSpPr>
                      <pic:pic xmlns:pic="http://schemas.openxmlformats.org/drawingml/2006/picture">
                        <pic:nvPicPr>
                          <pic:cNvPr id="9" name="Image 9"/>
                          <pic:cNvPicPr preferRelativeResize="0">
                            <a:picLocks noChangeAspect="1"/>
                          </pic:cNvPicPr>
                        </pic:nvPicPr>
                        <pic:blipFill>
                          <a:blip r:embed="rId12">
                            <a:extLst>
                              <a:ext uri="{28A0092B-C50C-407E-A947-70E740481C1C}">
                                <a14:useLocalDpi xmlns:a14="http://schemas.microsoft.com/office/drawing/2010/main" val="0"/>
                              </a:ext>
                            </a:extLst>
                          </a:blip>
                          <a:srcRect/>
                          <a:stretch/>
                        </pic:blipFill>
                        <pic:spPr>
                          <a:xfrm>
                            <a:off x="-33714" y="-33272"/>
                            <a:ext cx="1764451" cy="1174848"/>
                          </a:xfrm>
                          <a:prstGeom prst="rect">
                            <a:avLst/>
                          </a:prstGeom>
                        </pic:spPr>
                      </pic:pic>
                      <wps:wsp>
                        <wps:cNvPr id="10" name="Zone de texte 10"/>
                        <wps:cNvSpPr txBox="1"/>
                        <wps:spPr>
                          <a:xfrm>
                            <a:off x="0" y="1272540"/>
                            <a:ext cx="1795780" cy="135890"/>
                          </a:xfrm>
                          <a:prstGeom prst="rect">
                            <a:avLst/>
                          </a:prstGeom>
                          <a:noFill/>
                          <a:ln w="6350">
                            <a:noFill/>
                          </a:ln>
                        </wps:spPr>
                        <wps:txbx>
                          <w:txbxContent>
                            <w:p w14:paraId="2F19C622" w14:textId="77777777" w:rsidR="004A582C" w:rsidRPr="00342A2E" w:rsidRDefault="004A582C" w:rsidP="004A582C">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D0A1C" id="Groupe 6" o:spid="_x0000_s1026" style="position:absolute;left:0;text-align:left;margin-left:301.9pt;margin-top:134.55pt;width:143.9pt;height:113.3pt;z-index:251658241;mso-width-relative:margin;mso-height-relative:margin" coordorigin="-337,-332" coordsize="18294,144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yMDAw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AABEIAqsE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37;top:-332;width:17644;height:11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">
                  <v:imagedata r:id="rId13" o:title=""/>
                </v:shape>
                <v:shapetype id="_x0000_t202" coordsize="21600,21600" o:spt="202" path="m,l,21600r21600,l21600,xe">
                  <v:stroke joinstyle="miter"/>
                  <v:path gradientshapeok="t" o:connecttype="rect"/>
                </v:shapetype>
                <v:shape id="Zone de texte 10" o:spid="_x0000_s1028" type="#_x0000_t202" style="position:absolute;top:12725;width:17957;height:13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" filled="f" stroked="f" strokeweight=".5pt">
                  <v:textbox inset="0,0,0,0">
                    <w:txbxContent>
                      <w:p w14:paraId="2F19C622" w14:textId="77777777" w:rsidR="004A582C" w:rsidRPr="00342A2E" w:rsidRDefault="004A582C" w:rsidP="004A582C">
                        <w:pPr>
                          <w:pStyle w:val="CaptionArial"/>
                        </w:pPr>
                      </w:p>
                    </w:txbxContent>
                  </v:textbox>
                </v:shape>
                <w10:wrap type="topAndBottom"/>
              </v:group>
            </w:pict>
          </mc:Fallback>
        </mc:AlternateContent>
      </w:r>
      <w:r w:rsidR="001E3A97" w:rsidRPr="009B6A80">
        <w:rPr>
          <w:noProof/>
          <w:sz w:val="22"/>
          <w:szCs w:val="22"/>
          <w:highlight w:val="yellow"/>
          <w:lang w:val="de-AT"/>
        </w:rPr>
        <mc:AlternateContent>
          <mc:Choice Requires="wpg">
            <w:drawing>
              <wp:anchor distT="0" distB="107950" distL="114300" distR="114300" simplePos="0" relativeHeight="251658240" behindDoc="0" locked="0" layoutInCell="1" allowOverlap="1" wp14:anchorId="5BE85C72" wp14:editId="1B55DD90">
                <wp:simplePos x="0" y="0"/>
                <wp:positionH relativeFrom="column">
                  <wp:posOffset>-75565</wp:posOffset>
                </wp:positionH>
                <wp:positionV relativeFrom="paragraph">
                  <wp:posOffset>325755</wp:posOffset>
                </wp:positionV>
                <wp:extent cx="3914140" cy="2700020"/>
                <wp:effectExtent l="0" t="0" r="0" b="5080"/>
                <wp:wrapTopAndBottom/>
                <wp:docPr id="3" name="Groupe 3"/>
                <wp:cNvGraphicFramePr/>
                <a:graphic xmlns:a="http://schemas.openxmlformats.org/drawingml/2006/main">
                  <a:graphicData uri="http://schemas.microsoft.com/office/word/2010/wordprocessingGroup">
                    <wpg:wgp>
                      <wpg:cNvGrpSpPr/>
                      <wpg:grpSpPr>
                        <a:xfrm>
                          <a:off x="0" y="0"/>
                          <a:ext cx="3914140" cy="2696682"/>
                          <a:chOff x="-185855" y="209682"/>
                          <a:chExt cx="3915210" cy="2700115"/>
                        </a:xfrm>
                      </wpg:grpSpPr>
                      <pic:pic xmlns:pic="http://schemas.openxmlformats.org/drawingml/2006/picture">
                        <pic:nvPicPr>
                          <pic:cNvPr id="4" name="Image 4"/>
                          <pic:cNvPicPr>
                            <a:picLocks/>
                          </pic:cNvPicPr>
                        </pic:nvPicPr>
                        <pic:blipFill>
                          <a:blip r:embed="rId14">
                            <a:extLst>
                              <a:ext uri="{28A0092B-C50C-407E-A947-70E740481C1C}">
                                <a14:useLocalDpi xmlns:a14="http://schemas.microsoft.com/office/drawing/2010/main" val="0"/>
                              </a:ext>
                            </a:extLst>
                          </a:blip>
                          <a:srcRect/>
                          <a:stretch/>
                        </pic:blipFill>
                        <pic:spPr>
                          <a:xfrm>
                            <a:off x="-185855" y="209682"/>
                            <a:ext cx="3831978" cy="2551985"/>
                          </a:xfrm>
                          <a:prstGeom prst="rect">
                            <a:avLst/>
                          </a:prstGeom>
                        </pic:spPr>
                      </pic:pic>
                      <wps:wsp>
                        <wps:cNvPr id="5" name="Zone de texte 5"/>
                        <wps:cNvSpPr txBox="1"/>
                        <wps:spPr>
                          <a:xfrm>
                            <a:off x="0" y="2773907"/>
                            <a:ext cx="3729355" cy="135890"/>
                          </a:xfrm>
                          <a:prstGeom prst="rect">
                            <a:avLst/>
                          </a:prstGeom>
                          <a:noFill/>
                          <a:ln w="6350">
                            <a:noFill/>
                          </a:ln>
                        </wps:spPr>
                        <wps:txbx>
                          <w:txbxContent>
                            <w:p w14:paraId="5193D330" w14:textId="77777777" w:rsidR="004A582C" w:rsidRPr="00342A2E" w:rsidRDefault="004A582C" w:rsidP="004A582C">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E85C72" id="Groupe 3" o:spid="_x0000_s1029" style="position:absolute;left:0;text-align:left;margin-left:-5.95pt;margin-top:25.65pt;width:308.2pt;height:212.6pt;z-index:251658240;mso-wrap-distance-bottom:8.5pt;mso-width-relative:margin;mso-height-relative:margin" coordorigin="-1858,2096" coordsize="39152,27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4A/+0A&#10;mlBob3Rvc2hvcCAzLjAAOEJJTQQEAAAAAABhHAFaAAMbJUccAgAAAgACHAJ0AAt1Z28gcmljaGFy&#10;ZBwCPgAIMjAyMzA1MTMcAlAADXVnb3JpY2hhcmQuZnIcAj8ABjA5MjgyNxwCNwAIMjAyMzA1MTMc&#10;AjwABjA5MjgyNwA4QklNBCUAAAAAABCI6Zii5ukjJgwiSysYJDsb/+ICQElDQ19QUk9GSUxFAAEB&#10;AAACMEFEQkUCEAAAbW50clJHQiBYWVogB9AACAALABMAMwA7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jAwMC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wAARCAKr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">
                <v:shape id="Image 4" o:spid="_x0000_s1030" type="#_x0000_t75" style="position:absolute;left:-1858;top:2096;width:38319;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">
                  <v:imagedata r:id="rId15" o:title=""/>
                  <o:lock v:ext="edit" aspectratio="f"/>
                </v:shape>
                <v:shape id="Zone de texte 5" o:spid="_x0000_s1031" type="#_x0000_t202" style="position:absolute;top:27739;width:37293;height:13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" filled="f" stroked="f" strokeweight=".5pt">
                  <v:textbox inset="0,0,0,0">
                    <w:txbxContent>
                      <w:p w14:paraId="5193D330" w14:textId="77777777" w:rsidR="004A582C" w:rsidRPr="00342A2E" w:rsidRDefault="004A582C" w:rsidP="004A582C">
                        <w:pPr>
                          <w:pStyle w:val="CaptionArial"/>
                        </w:pPr>
                      </w:p>
                    </w:txbxContent>
                  </v:textbox>
                </v:shape>
                <w10:wrap type="topAndBottom"/>
              </v:group>
            </w:pict>
          </mc:Fallback>
        </mc:AlternateContent>
      </w:r>
    </w:p>
    <w:p w14:paraId="2A4F0C2C" w14:textId="5EABDDEF" w:rsidR="00690F1A" w:rsidRPr="009B6A80" w:rsidRDefault="00E001BE" w:rsidP="009B6A80">
      <w:pPr>
        <w:pStyle w:val="Contenttext1Arial"/>
        <w:suppressAutoHyphens/>
        <w:ind w:left="-709"/>
        <w:rPr>
          <w:rFonts w:eastAsiaTheme="minorHAnsi" w:cs="Arial"/>
          <w:i/>
          <w:iCs/>
          <w:sz w:val="20"/>
          <w:szCs w:val="20"/>
          <w:lang w:val="de-AT"/>
        </w:rPr>
      </w:pPr>
      <w:r w:rsidRPr="009B6A80">
        <w:rPr>
          <w:rFonts w:eastAsiaTheme="minorHAnsi" w:cs="Arial"/>
          <w:i/>
          <w:iCs/>
          <w:sz w:val="20"/>
          <w:szCs w:val="20"/>
          <w:lang w:val="de-AT"/>
        </w:rPr>
        <w:t xml:space="preserve">"Die Geschichte von Alpine ist </w:t>
      </w:r>
      <w:r w:rsidRPr="009B6A80">
        <w:rPr>
          <w:rFonts w:eastAsiaTheme="minorHAnsi" w:cs="Arial"/>
          <w:i/>
          <w:iCs/>
          <w:sz w:val="20"/>
          <w:szCs w:val="20"/>
          <w:lang w:val="de-AT"/>
        </w:rPr>
        <w:t>auf Herausforderungen aufgebaut. Von den ersten Unternehmungen von Jean Rédélé bis zu unseren heutigen Herausforderungen ist die DNA der Marke so lebendig und präsent wie eh und je. Dieses Streben nach Leistung bringt uns dazu, immer höher zu streben, zu d</w:t>
      </w:r>
      <w:r w:rsidRPr="009B6A80">
        <w:rPr>
          <w:rFonts w:eastAsiaTheme="minorHAnsi" w:cs="Arial"/>
          <w:i/>
          <w:iCs/>
          <w:sz w:val="20"/>
          <w:szCs w:val="20"/>
          <w:lang w:val="de-AT"/>
        </w:rPr>
        <w:t>en Gipfeln. Bergrennen waren schon immer eine Leidenschaft der A</w:t>
      </w:r>
      <w:r w:rsidR="00CD3D57" w:rsidRPr="009B6A80">
        <w:rPr>
          <w:rFonts w:eastAsiaTheme="minorHAnsi" w:cs="Arial"/>
          <w:i/>
          <w:iCs/>
          <w:sz w:val="20"/>
          <w:szCs w:val="20"/>
          <w:lang w:val="de-AT"/>
        </w:rPr>
        <w:t>lpine</w:t>
      </w:r>
      <w:r w:rsidRPr="009B6A80">
        <w:rPr>
          <w:rFonts w:eastAsiaTheme="minorHAnsi" w:cs="Arial"/>
          <w:i/>
          <w:iCs/>
          <w:sz w:val="20"/>
          <w:szCs w:val="20"/>
          <w:lang w:val="de-AT"/>
        </w:rPr>
        <w:t xml:space="preserve">-Enthusiasten. Heute führt uns unser unstillbarer Durst nach Wettbewerb zum Pikes Peak, einem Motorsportereignis, das seit Jahrzehnten die Phantasie beflügelt. Wir freuen uns darauf, mit </w:t>
      </w:r>
      <w:r w:rsidRPr="009B6A80">
        <w:rPr>
          <w:rFonts w:eastAsiaTheme="minorHAnsi" w:cs="Arial"/>
          <w:i/>
          <w:iCs/>
          <w:sz w:val="20"/>
          <w:szCs w:val="20"/>
          <w:lang w:val="de-AT"/>
        </w:rPr>
        <w:t>unseren Partnern von Signatech und Raphaël Astier dabei zu sein, Rennfahrern, deren Tatendrang nur von ihrem unermüdlichen Hunger nach Herausforderungen übertroffen wird. Um auf einer legendären Strecke zu fahren, brauchten wir ein Auto, das für diese Vera</w:t>
      </w:r>
      <w:r w:rsidRPr="009B6A80">
        <w:rPr>
          <w:rFonts w:eastAsiaTheme="minorHAnsi" w:cs="Arial"/>
          <w:i/>
          <w:iCs/>
          <w:sz w:val="20"/>
          <w:szCs w:val="20"/>
          <w:lang w:val="de-AT"/>
        </w:rPr>
        <w:t>nstaltung geeignet ist. Die Alpine A110 Pikes Peak ist</w:t>
      </w:r>
      <w:r w:rsidR="00A00E84" w:rsidRPr="009B6A80">
        <w:rPr>
          <w:rFonts w:eastAsiaTheme="minorHAnsi" w:cs="Arial"/>
          <w:i/>
          <w:iCs/>
          <w:sz w:val="20"/>
          <w:szCs w:val="20"/>
          <w:lang w:val="de-AT"/>
        </w:rPr>
        <w:t xml:space="preserve"> nun</w:t>
      </w:r>
      <w:r w:rsidRPr="009B6A80">
        <w:rPr>
          <w:rFonts w:eastAsiaTheme="minorHAnsi" w:cs="Arial"/>
          <w:i/>
          <w:iCs/>
          <w:sz w:val="20"/>
          <w:szCs w:val="20"/>
          <w:lang w:val="de-AT"/>
        </w:rPr>
        <w:t xml:space="preserve"> da. Sie ist die Krönung der Alpine-Kunst. Aggressiv, extrem und stilvoll verkörpert dieses Projekt erneut unsere Wurzeln, unsere Gegenwart und unsere Zukunft, und das in einem Land von strategische</w:t>
      </w:r>
      <w:r w:rsidRPr="009B6A80">
        <w:rPr>
          <w:rFonts w:eastAsiaTheme="minorHAnsi" w:cs="Arial"/>
          <w:i/>
          <w:iCs/>
          <w:sz w:val="20"/>
          <w:szCs w:val="20"/>
          <w:lang w:val="de-AT"/>
        </w:rPr>
        <w:t xml:space="preserve">r Bedeutung. Wir bleiben bescheiden, aber wir sind entschlossen, auf der anderen Seite des </w:t>
      </w:r>
      <w:r w:rsidRPr="009B6A80">
        <w:rPr>
          <w:rFonts w:eastAsiaTheme="minorHAnsi" w:cs="Arial"/>
          <w:i/>
          <w:iCs/>
          <w:sz w:val="20"/>
          <w:szCs w:val="20"/>
          <w:lang w:val="de-AT"/>
        </w:rPr>
        <w:lastRenderedPageBreak/>
        <w:t>Atlantiks unser Bestes zu geben, um mit diesem gro</w:t>
      </w:r>
      <w:r w:rsidR="00FE38CD" w:rsidRPr="009B6A80">
        <w:rPr>
          <w:rFonts w:eastAsiaTheme="minorHAnsi" w:cs="Arial"/>
          <w:i/>
          <w:iCs/>
          <w:sz w:val="20"/>
          <w:szCs w:val="20"/>
          <w:lang w:val="de-AT"/>
        </w:rPr>
        <w:t>ß</w:t>
      </w:r>
      <w:r w:rsidRPr="009B6A80">
        <w:rPr>
          <w:rFonts w:eastAsiaTheme="minorHAnsi" w:cs="Arial"/>
          <w:i/>
          <w:iCs/>
          <w:sz w:val="20"/>
          <w:szCs w:val="20"/>
          <w:lang w:val="de-AT"/>
        </w:rPr>
        <w:t>artigen Abenteuer in den Wolken ein neues und unvergessliches Kapitel in der Geschichte von Alpine zu schreiben."</w:t>
      </w:r>
      <w:r w:rsidRPr="009B6A80">
        <w:rPr>
          <w:rFonts w:eastAsiaTheme="minorHAnsi" w:cs="Arial"/>
          <w:i/>
          <w:iCs/>
          <w:sz w:val="20"/>
          <w:szCs w:val="20"/>
          <w:lang w:val="de-AT"/>
        </w:rPr>
        <w:t xml:space="preserve"> </w:t>
      </w:r>
      <w:r w:rsidRPr="009B6A80">
        <w:rPr>
          <w:rFonts w:eastAsiaTheme="minorHAnsi" w:cs="Arial"/>
          <w:b/>
          <w:bCs/>
          <w:i/>
          <w:iCs/>
          <w:sz w:val="20"/>
          <w:szCs w:val="20"/>
          <w:lang w:val="de-AT"/>
        </w:rPr>
        <w:t xml:space="preserve">Laurent Rossi, CEO von Alpine </w:t>
      </w:r>
    </w:p>
    <w:p w14:paraId="0D5BA8B9" w14:textId="77777777" w:rsidR="00BF6063" w:rsidRPr="009B6A80" w:rsidRDefault="00BF6063" w:rsidP="009B6A80">
      <w:pPr>
        <w:pStyle w:val="Contenttext1Arial"/>
        <w:suppressAutoHyphens/>
        <w:ind w:left="-709"/>
        <w:rPr>
          <w:rFonts w:eastAsiaTheme="minorHAnsi" w:cs="Arial"/>
          <w:b/>
          <w:bCs/>
          <w:i/>
          <w:iCs/>
          <w:sz w:val="20"/>
          <w:szCs w:val="20"/>
          <w:lang w:val="de-AT"/>
        </w:rPr>
      </w:pPr>
    </w:p>
    <w:p w14:paraId="3592B639" w14:textId="4ED6362E" w:rsidR="00690F1A" w:rsidRPr="009B6A80" w:rsidRDefault="00E001BE" w:rsidP="009B6A80">
      <w:pPr>
        <w:pStyle w:val="Contenttext1Arial"/>
        <w:suppressAutoHyphens/>
        <w:ind w:left="-709"/>
        <w:rPr>
          <w:rFonts w:eastAsiaTheme="minorHAnsi" w:cs="Arial"/>
          <w:i/>
          <w:iCs/>
          <w:sz w:val="20"/>
          <w:szCs w:val="20"/>
          <w:lang w:val="de-AT"/>
        </w:rPr>
      </w:pPr>
      <w:r w:rsidRPr="009B6A80">
        <w:rPr>
          <w:rFonts w:eastAsiaTheme="minorHAnsi" w:cs="Arial"/>
          <w:i/>
          <w:iCs/>
          <w:sz w:val="20"/>
          <w:szCs w:val="20"/>
          <w:lang w:val="de-AT"/>
        </w:rPr>
        <w:t>"Der Pikes Peak ist ein unverzichtbares Motorsportereignis. Wir alle sind durch die ikonischen Aufnahmen dieses Anstiegs motiviert worden, und dieser Traum hat natürlich seinen Weg in unsere Teams gefunden. Wir sind Konkurr</w:t>
      </w:r>
      <w:r w:rsidRPr="009B6A80">
        <w:rPr>
          <w:rFonts w:eastAsiaTheme="minorHAnsi" w:cs="Arial"/>
          <w:i/>
          <w:iCs/>
          <w:sz w:val="20"/>
          <w:szCs w:val="20"/>
          <w:lang w:val="de-AT"/>
        </w:rPr>
        <w:t xml:space="preserve">enten, und die Herausforderung ist, gelinde gesagt, reizvoll. Wir wissen sehr wohl, dass es sich um eine andere, besondere und spezifische Aufgabe auf einer untypischen Strecke handelt, aber das macht die Herausforderung nur noch motivierender. Wir wollen </w:t>
      </w:r>
      <w:r w:rsidRPr="009B6A80">
        <w:rPr>
          <w:rFonts w:eastAsiaTheme="minorHAnsi" w:cs="Arial"/>
          <w:i/>
          <w:iCs/>
          <w:sz w:val="20"/>
          <w:szCs w:val="20"/>
          <w:lang w:val="de-AT"/>
        </w:rPr>
        <w:t xml:space="preserve">dem Namen Alpine einen Stempel aufdrücken, und diese erstmalige Teilnahme wird es uns ermöglichen, uns von der starken Konkurrenz in unserer Kategorie abzuheben. Auch wenn wir nicht auf den Gesamtsieg abzielen, wissen wir, dass wir uns mit der Alpine A110 </w:t>
      </w:r>
      <w:r w:rsidRPr="009B6A80">
        <w:rPr>
          <w:rFonts w:eastAsiaTheme="minorHAnsi" w:cs="Arial"/>
          <w:i/>
          <w:iCs/>
          <w:sz w:val="20"/>
          <w:szCs w:val="20"/>
          <w:lang w:val="de-AT"/>
        </w:rPr>
        <w:t>Pikes Peak auf ein vielseitiges und leistungsstarkes Auto verlassen können, das speziell für diese Veranstaltung entwickelt wurde. Wir können uns auch glücklich schätzen, dass wir die Unterstützung unserer treuen Partner Elf und Michelin sowie eines unsere</w:t>
      </w:r>
      <w:r w:rsidRPr="009B6A80">
        <w:rPr>
          <w:rFonts w:eastAsiaTheme="minorHAnsi" w:cs="Arial"/>
          <w:i/>
          <w:iCs/>
          <w:sz w:val="20"/>
          <w:szCs w:val="20"/>
          <w:lang w:val="de-AT"/>
        </w:rPr>
        <w:t>r besten Botschafter, Raphaël Astier, haben, der nach seinen internationalen Titeln mit Alpine einen gro</w:t>
      </w:r>
      <w:r w:rsidR="00FE38CD" w:rsidRPr="009B6A80">
        <w:rPr>
          <w:rFonts w:eastAsiaTheme="minorHAnsi" w:cs="Arial"/>
          <w:i/>
          <w:iCs/>
          <w:sz w:val="20"/>
          <w:szCs w:val="20"/>
          <w:lang w:val="de-AT"/>
        </w:rPr>
        <w:t>ß</w:t>
      </w:r>
      <w:r w:rsidRPr="009B6A80">
        <w:rPr>
          <w:rFonts w:eastAsiaTheme="minorHAnsi" w:cs="Arial"/>
          <w:i/>
          <w:iCs/>
          <w:sz w:val="20"/>
          <w:szCs w:val="20"/>
          <w:lang w:val="de-AT"/>
        </w:rPr>
        <w:t>en Erfahrungsschatz in diese Veranstaltung einbringt. Diese Teilnahme ermöglicht es uns auch, die Position von Alpine als Marke zu festigen, die in al</w:t>
      </w:r>
      <w:r w:rsidRPr="009B6A80">
        <w:rPr>
          <w:rFonts w:eastAsiaTheme="minorHAnsi" w:cs="Arial"/>
          <w:i/>
          <w:iCs/>
          <w:sz w:val="20"/>
          <w:szCs w:val="20"/>
          <w:lang w:val="de-AT"/>
        </w:rPr>
        <w:t xml:space="preserve">len Formen des Motorsports präsent ist." </w:t>
      </w:r>
      <w:r w:rsidRPr="009B6A80">
        <w:rPr>
          <w:rFonts w:eastAsiaTheme="minorHAnsi" w:cs="Arial"/>
          <w:b/>
          <w:bCs/>
          <w:i/>
          <w:iCs/>
          <w:sz w:val="20"/>
          <w:szCs w:val="20"/>
          <w:lang w:val="de-AT"/>
        </w:rPr>
        <w:t>Philippe Sinault, Geschäftsführer von Signatech</w:t>
      </w:r>
    </w:p>
    <w:p w14:paraId="58657210" w14:textId="6F3977A4" w:rsidR="00690F1A" w:rsidRPr="009B6A80" w:rsidRDefault="00690F1A" w:rsidP="009B6A80">
      <w:pPr>
        <w:pStyle w:val="Contenttext1Arial"/>
        <w:suppressAutoHyphens/>
        <w:ind w:left="-709"/>
        <w:rPr>
          <w:rFonts w:eastAsiaTheme="minorHAnsi" w:cs="Arial"/>
          <w:sz w:val="20"/>
          <w:szCs w:val="20"/>
          <w:lang w:val="de-AT"/>
        </w:rPr>
      </w:pPr>
    </w:p>
    <w:p w14:paraId="3EAE4060" w14:textId="2BC4D8B2" w:rsidR="001E3A97" w:rsidRPr="009B6A80" w:rsidRDefault="001E3A97" w:rsidP="009B6A80">
      <w:pPr>
        <w:pStyle w:val="Contenttext1Arial"/>
        <w:suppressAutoHyphens/>
        <w:ind w:left="-709"/>
        <w:rPr>
          <w:rFonts w:eastAsiaTheme="minorHAnsi" w:cs="Arial"/>
          <w:b/>
          <w:bCs/>
          <w:i/>
          <w:iCs/>
          <w:sz w:val="20"/>
          <w:szCs w:val="20"/>
          <w:lang w:val="de-AT"/>
        </w:rPr>
      </w:pPr>
    </w:p>
    <w:p w14:paraId="1CCE5598" w14:textId="16A064D2" w:rsidR="001E3A97" w:rsidRPr="009B6A80" w:rsidRDefault="001E3A97" w:rsidP="009B6A80">
      <w:pPr>
        <w:pStyle w:val="Contenttext1Arial"/>
        <w:suppressAutoHyphens/>
        <w:ind w:left="-709"/>
        <w:rPr>
          <w:rFonts w:eastAsiaTheme="minorHAnsi" w:cs="Arial"/>
          <w:b/>
          <w:bCs/>
          <w:sz w:val="20"/>
          <w:szCs w:val="20"/>
          <w:lang w:val="de-AT"/>
        </w:rPr>
      </w:pPr>
    </w:p>
    <w:p w14:paraId="0A99FCAC" w14:textId="48662DA7" w:rsidR="00BF6063" w:rsidRPr="009B6A80" w:rsidRDefault="00BF6063" w:rsidP="009B6A80">
      <w:pPr>
        <w:ind w:left="-709"/>
        <w:rPr>
          <w:rFonts w:ascii="Arial" w:eastAsiaTheme="minorHAnsi" w:hAnsi="Arial" w:cs="Arial"/>
          <w:b/>
          <w:bCs/>
          <w:noProof/>
          <w:sz w:val="20"/>
          <w:szCs w:val="20"/>
          <w:lang w:val="de-AT"/>
        </w:rPr>
      </w:pPr>
      <w:r w:rsidRPr="009B6A80">
        <w:rPr>
          <w:rFonts w:eastAsiaTheme="minorHAnsi" w:cs="Arial"/>
          <w:b/>
          <w:bCs/>
          <w:sz w:val="20"/>
          <w:szCs w:val="20"/>
          <w:lang w:val="de-AT"/>
        </w:rPr>
        <w:br w:type="page"/>
      </w:r>
    </w:p>
    <w:p w14:paraId="46D5A2FC"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lastRenderedPageBreak/>
        <w:t xml:space="preserve">PIKES PEAK, </w:t>
      </w:r>
      <w:r w:rsidR="0016575B" w:rsidRPr="009B6A80">
        <w:rPr>
          <w:rFonts w:eastAsiaTheme="minorHAnsi" w:cs="Arial"/>
          <w:b/>
          <w:bCs/>
          <w:sz w:val="20"/>
          <w:szCs w:val="20"/>
          <w:lang w:val="de-AT"/>
        </w:rPr>
        <w:t>DER MYTHOS</w:t>
      </w:r>
    </w:p>
    <w:p w14:paraId="0107474B" w14:textId="77777777" w:rsidR="00FB5794" w:rsidRPr="009B6A80" w:rsidRDefault="00FB5794" w:rsidP="009B6A80">
      <w:pPr>
        <w:pStyle w:val="Contenttext1Arial"/>
        <w:suppressAutoHyphens/>
        <w:ind w:left="-709"/>
        <w:rPr>
          <w:rFonts w:eastAsiaTheme="minorHAnsi" w:cs="Arial"/>
          <w:sz w:val="20"/>
          <w:szCs w:val="20"/>
          <w:lang w:val="de-AT"/>
        </w:rPr>
      </w:pPr>
    </w:p>
    <w:p w14:paraId="0CDA68DA" w14:textId="77777777"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Das Pikes Peak International Hill Climb gehört zu den legendärsten Rennen und ist einer der ältesten Automobilwettbewerbe in den Vereinigten Staaten. Das seit 1916 in den Rocky Mountains ausgetragene Motorsport-Wahrzeichen hat sich im Laufe des letzten Jah</w:t>
      </w:r>
      <w:r w:rsidRPr="009B6A80">
        <w:rPr>
          <w:rFonts w:eastAsiaTheme="minorHAnsi" w:cs="Arial"/>
          <w:sz w:val="20"/>
          <w:szCs w:val="20"/>
          <w:lang w:val="de-AT"/>
        </w:rPr>
        <w:t xml:space="preserve">rhunderts stark verändert, gehört aber nach wie vor zu den anspruchsvollsten Sportveranstaltungen. </w:t>
      </w:r>
    </w:p>
    <w:p w14:paraId="423E8C1D" w14:textId="77777777" w:rsidR="0016575B" w:rsidRPr="009B6A80" w:rsidRDefault="0016575B" w:rsidP="009B6A80">
      <w:pPr>
        <w:pStyle w:val="Contenttext1Arial"/>
        <w:suppressAutoHyphens/>
        <w:ind w:left="-709"/>
        <w:rPr>
          <w:rFonts w:eastAsiaTheme="minorHAnsi" w:cs="Arial"/>
          <w:sz w:val="20"/>
          <w:szCs w:val="20"/>
          <w:lang w:val="de-AT"/>
        </w:rPr>
      </w:pPr>
    </w:p>
    <w:p w14:paraId="31F53BBA" w14:textId="3628CF0B"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Das liebevoll als "Rennen zu den Wolken" bezeichnete Bergrennen besteht aus einer 19,93 km langen Strecke mit 156 Kurven, die auf einer Höhe von 2.865 Metern beginnt und etwa </w:t>
      </w:r>
      <w:r w:rsidR="00705B67" w:rsidRPr="009B6A80">
        <w:rPr>
          <w:rFonts w:eastAsiaTheme="minorHAnsi" w:cs="Arial"/>
          <w:sz w:val="20"/>
          <w:szCs w:val="20"/>
          <w:lang w:val="de-AT"/>
        </w:rPr>
        <w:t>1</w:t>
      </w:r>
      <w:r w:rsidRPr="009B6A80">
        <w:rPr>
          <w:rFonts w:eastAsiaTheme="minorHAnsi" w:cs="Arial"/>
          <w:sz w:val="20"/>
          <w:szCs w:val="20"/>
          <w:lang w:val="de-AT"/>
        </w:rPr>
        <w:t>.440 Meter höher</w:t>
      </w:r>
      <w:r w:rsidR="006E52E5" w:rsidRPr="009B6A80">
        <w:rPr>
          <w:rFonts w:eastAsiaTheme="minorHAnsi" w:cs="Arial"/>
          <w:sz w:val="20"/>
          <w:szCs w:val="20"/>
          <w:lang w:val="de-AT"/>
        </w:rPr>
        <w:t>,</w:t>
      </w:r>
      <w:r w:rsidR="00705B67" w:rsidRPr="009B6A80">
        <w:rPr>
          <w:rFonts w:eastAsiaTheme="minorHAnsi" w:cs="Arial"/>
          <w:sz w:val="20"/>
          <w:szCs w:val="20"/>
          <w:lang w:val="de-AT"/>
        </w:rPr>
        <w:t xml:space="preserve"> bei </w:t>
      </w:r>
      <w:r w:rsidR="006E52E5" w:rsidRPr="009B6A80">
        <w:rPr>
          <w:rFonts w:eastAsiaTheme="minorHAnsi" w:cs="Arial"/>
          <w:sz w:val="20"/>
          <w:szCs w:val="20"/>
          <w:lang w:val="de-AT"/>
        </w:rPr>
        <w:t>4.400 Metern,</w:t>
      </w:r>
      <w:r w:rsidRPr="009B6A80">
        <w:rPr>
          <w:rFonts w:eastAsiaTheme="minorHAnsi" w:cs="Arial"/>
          <w:sz w:val="20"/>
          <w:szCs w:val="20"/>
          <w:lang w:val="de-AT"/>
        </w:rPr>
        <w:t xml:space="preserve"> endet. Die Autos, die Karosserien und die Ne</w:t>
      </w:r>
      <w:r w:rsidRPr="009B6A80">
        <w:rPr>
          <w:rFonts w:eastAsiaTheme="minorHAnsi" w:cs="Arial"/>
          <w:sz w:val="20"/>
          <w:szCs w:val="20"/>
          <w:lang w:val="de-AT"/>
        </w:rPr>
        <w:t>rven werden auf eine harte Probe gestellt. Der Luftdruckunterschied beeinflusst die Motorleistung auf der gesamten Strecke erheblich, während die Fahrer oft mit einer besonders staubigen Stra</w:t>
      </w:r>
      <w:r w:rsidR="00FE38CD" w:rsidRPr="009B6A80">
        <w:rPr>
          <w:rFonts w:eastAsiaTheme="minorHAnsi" w:cs="Arial"/>
          <w:sz w:val="20"/>
          <w:szCs w:val="20"/>
          <w:lang w:val="de-AT"/>
        </w:rPr>
        <w:t>ß</w:t>
      </w:r>
      <w:r w:rsidRPr="009B6A80">
        <w:rPr>
          <w:rFonts w:eastAsiaTheme="minorHAnsi" w:cs="Arial"/>
          <w:sz w:val="20"/>
          <w:szCs w:val="20"/>
          <w:lang w:val="de-AT"/>
        </w:rPr>
        <w:t>e, wechselnden Wetterbedingungen, unterschiedlichen Sonneneinst</w:t>
      </w:r>
      <w:r w:rsidRPr="009B6A80">
        <w:rPr>
          <w:rFonts w:eastAsiaTheme="minorHAnsi" w:cs="Arial"/>
          <w:sz w:val="20"/>
          <w:szCs w:val="20"/>
          <w:lang w:val="de-AT"/>
        </w:rPr>
        <w:t>rahlungen, blinden Kurven und der allgegenwärtigen Bedrohung durch die Schlucht zu kämpfen haben!</w:t>
      </w:r>
    </w:p>
    <w:p w14:paraId="203EA192" w14:textId="77777777" w:rsidR="0016575B" w:rsidRPr="009B6A80" w:rsidRDefault="0016575B" w:rsidP="009B6A80">
      <w:pPr>
        <w:pStyle w:val="Contenttext1Arial"/>
        <w:suppressAutoHyphens/>
        <w:ind w:left="-709"/>
        <w:rPr>
          <w:rFonts w:eastAsiaTheme="minorHAnsi" w:cs="Arial"/>
          <w:sz w:val="20"/>
          <w:szCs w:val="20"/>
          <w:lang w:val="de-AT"/>
        </w:rPr>
      </w:pPr>
    </w:p>
    <w:p w14:paraId="280121D1" w14:textId="77777777"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Immer bereit, die härtesten Herausforderungen anzunehmen, werden die Teams von Alpine und Signatech am Sonntag, den 25. Juni, den Pikes Peak mit der Alpine A</w:t>
      </w:r>
      <w:r w:rsidRPr="009B6A80">
        <w:rPr>
          <w:rFonts w:eastAsiaTheme="minorHAnsi" w:cs="Arial"/>
          <w:sz w:val="20"/>
          <w:szCs w:val="20"/>
          <w:lang w:val="de-AT"/>
        </w:rPr>
        <w:t>110 Pikes Peak in Angriff nehmen, für die ein Meisterwerk der Ingenieurskunst geschaffen wurde, um die Feinheiten dieses legendären Anstiegs zu erfassen.</w:t>
      </w:r>
    </w:p>
    <w:p w14:paraId="1BCE623D" w14:textId="77777777" w:rsidR="00AB71A2" w:rsidRPr="009B6A80" w:rsidRDefault="00AB71A2" w:rsidP="009B6A80">
      <w:pPr>
        <w:pStyle w:val="Contenttext1Arial"/>
        <w:suppressAutoHyphens/>
        <w:ind w:left="-709"/>
        <w:rPr>
          <w:rFonts w:eastAsiaTheme="minorHAnsi" w:cs="Arial"/>
          <w:sz w:val="20"/>
          <w:szCs w:val="20"/>
          <w:lang w:val="de-AT"/>
        </w:rPr>
      </w:pPr>
    </w:p>
    <w:p w14:paraId="4E7B2132" w14:textId="77777777" w:rsidR="00690F1A" w:rsidRPr="009B6A80" w:rsidRDefault="00E001BE" w:rsidP="009B6A80">
      <w:pPr>
        <w:pStyle w:val="Contenttext1Arial"/>
        <w:suppressAutoHyphens/>
        <w:ind w:left="-709"/>
        <w:rPr>
          <w:rFonts w:eastAsiaTheme="minorHAnsi" w:cs="Arial"/>
          <w:b/>
          <w:bCs/>
          <w:i/>
          <w:iCs/>
          <w:sz w:val="20"/>
          <w:szCs w:val="20"/>
          <w:lang w:val="de-AT"/>
        </w:rPr>
      </w:pPr>
      <w:r w:rsidRPr="009B6A80">
        <w:rPr>
          <w:rFonts w:eastAsiaTheme="minorHAnsi" w:cs="Arial"/>
          <w:b/>
          <w:bCs/>
          <w:i/>
          <w:iCs/>
          <w:sz w:val="20"/>
          <w:szCs w:val="20"/>
          <w:lang w:val="de-AT"/>
        </w:rPr>
        <w:t>Wussten Sie das?</w:t>
      </w:r>
    </w:p>
    <w:p w14:paraId="64B565EF" w14:textId="77777777"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Die Alpine A110 gewann 1965 mit dem verstorbenen Jean-Pierre Jabouille das bekannte </w:t>
      </w:r>
      <w:r w:rsidRPr="009B6A80">
        <w:rPr>
          <w:rFonts w:eastAsiaTheme="minorHAnsi" w:cs="Arial"/>
          <w:sz w:val="20"/>
          <w:szCs w:val="20"/>
          <w:lang w:val="de-AT"/>
        </w:rPr>
        <w:t xml:space="preserve">französische Bergrennen Le Mont-Dore in der Klasse unter 1300 ccm. Fünf Jahre später gewann Jean Ortelli die nationalen Titel der Gruppen 3 und 4 mit der Alpine A110 1300. Und im Jahr 2020 knüpfte Anthony Dubois an diesen durchschlagenden Erfolg an, indem </w:t>
      </w:r>
      <w:r w:rsidRPr="009B6A80">
        <w:rPr>
          <w:rFonts w:eastAsiaTheme="minorHAnsi" w:cs="Arial"/>
          <w:sz w:val="20"/>
          <w:szCs w:val="20"/>
          <w:lang w:val="de-AT"/>
        </w:rPr>
        <w:t>er mit einer Alpine A110 GT4 die GT Sport-Krone in der französischen Bergmeisterschaft gewann.</w:t>
      </w:r>
    </w:p>
    <w:p w14:paraId="437E7C5E" w14:textId="77777777" w:rsidR="00351166" w:rsidRPr="009B6A80" w:rsidRDefault="00351166" w:rsidP="009B6A80">
      <w:pPr>
        <w:pStyle w:val="Contenttext1Arial"/>
        <w:suppressAutoHyphens/>
        <w:ind w:left="-709"/>
        <w:rPr>
          <w:rFonts w:eastAsiaTheme="minorHAnsi" w:cs="Arial"/>
          <w:sz w:val="20"/>
          <w:szCs w:val="20"/>
          <w:lang w:val="de-AT"/>
        </w:rPr>
      </w:pPr>
    </w:p>
    <w:p w14:paraId="581181EB" w14:textId="7D492892" w:rsidR="00351166" w:rsidRPr="009B6A80" w:rsidRDefault="00351166" w:rsidP="009B6A80">
      <w:pPr>
        <w:pStyle w:val="Contenttext1Arial"/>
        <w:suppressAutoHyphens/>
        <w:ind w:left="-709"/>
        <w:rPr>
          <w:rFonts w:eastAsiaTheme="minorHAnsi" w:cs="Arial"/>
          <w:sz w:val="20"/>
          <w:szCs w:val="20"/>
          <w:lang w:val="de-AT"/>
        </w:rPr>
      </w:pPr>
    </w:p>
    <w:p w14:paraId="223142D5" w14:textId="780C5382" w:rsidR="006E0541" w:rsidRPr="009B6A80" w:rsidRDefault="006E0541" w:rsidP="009B6A80">
      <w:pPr>
        <w:pStyle w:val="Contenttext1Arial"/>
        <w:suppressAutoHyphens/>
        <w:ind w:left="-709"/>
        <w:rPr>
          <w:rFonts w:eastAsiaTheme="minorHAnsi" w:cs="Arial"/>
          <w:sz w:val="20"/>
          <w:szCs w:val="20"/>
          <w:lang w:val="de-AT"/>
        </w:rPr>
      </w:pPr>
    </w:p>
    <w:p w14:paraId="768F96BF" w14:textId="007F348F" w:rsidR="00AB71A2" w:rsidRPr="009B6A80" w:rsidRDefault="00AB71A2" w:rsidP="009B6A80">
      <w:pPr>
        <w:pStyle w:val="Contenttext1Arial"/>
        <w:suppressAutoHyphens/>
        <w:ind w:left="-709"/>
        <w:rPr>
          <w:rFonts w:eastAsiaTheme="minorHAnsi" w:cs="Arial"/>
          <w:sz w:val="20"/>
          <w:szCs w:val="20"/>
          <w:lang w:val="de-AT"/>
        </w:rPr>
      </w:pPr>
    </w:p>
    <w:p w14:paraId="1E147BCF" w14:textId="03AB9014"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b/>
          <w:bCs/>
          <w:sz w:val="20"/>
          <w:szCs w:val="20"/>
          <w:lang w:val="de-AT"/>
        </w:rPr>
        <w:lastRenderedPageBreak/>
        <w:drawing>
          <wp:anchor distT="0" distB="0" distL="114300" distR="114300" simplePos="0" relativeHeight="251658246" behindDoc="0" locked="0" layoutInCell="1" allowOverlap="1" wp14:anchorId="6DD8CD20" wp14:editId="763A5922">
            <wp:simplePos x="0" y="0"/>
            <wp:positionH relativeFrom="column">
              <wp:posOffset>-10795</wp:posOffset>
            </wp:positionH>
            <wp:positionV relativeFrom="paragraph">
              <wp:posOffset>493395</wp:posOffset>
            </wp:positionV>
            <wp:extent cx="5679440" cy="3778250"/>
            <wp:effectExtent l="0" t="0" r="0" b="635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a:extLst>
                        <a:ext uri="{28A0092B-C50C-407E-A947-70E740481C1C}">
                          <a14:useLocalDpi xmlns:a14="http://schemas.microsoft.com/office/drawing/2010/main" val="0"/>
                        </a:ext>
                      </a:extLst>
                    </a:blip>
                    <a:stretch>
                      <a:fillRect/>
                    </a:stretch>
                  </pic:blipFill>
                  <pic:spPr>
                    <a:xfrm>
                      <a:off x="0" y="0"/>
                      <a:ext cx="5679440" cy="3778250"/>
                    </a:xfrm>
                    <a:prstGeom prst="rect">
                      <a:avLst/>
                    </a:prstGeom>
                  </pic:spPr>
                </pic:pic>
              </a:graphicData>
            </a:graphic>
            <wp14:sizeRelH relativeFrom="margin">
              <wp14:pctWidth>0</wp14:pctWidth>
            </wp14:sizeRelH>
            <wp14:sizeRelV relativeFrom="margin">
              <wp14:pctHeight>0</wp14:pctHeight>
            </wp14:sizeRelV>
          </wp:anchor>
        </w:drawing>
      </w:r>
      <w:r w:rsidR="0016575B" w:rsidRPr="009B6A80">
        <w:rPr>
          <w:rFonts w:cs="Arial"/>
          <w:b/>
          <w:bCs/>
          <w:sz w:val="22"/>
          <w:szCs w:val="22"/>
          <w:lang w:val="de-AT"/>
        </w:rPr>
        <w:t>FRANÇOIS LETORT: "D</w:t>
      </w:r>
      <w:r w:rsidR="00A27AC3" w:rsidRPr="009B6A80">
        <w:rPr>
          <w:rFonts w:cs="Arial"/>
          <w:b/>
          <w:bCs/>
          <w:sz w:val="22"/>
          <w:szCs w:val="22"/>
          <w:lang w:val="de-AT"/>
        </w:rPr>
        <w:t>IE</w:t>
      </w:r>
      <w:r w:rsidR="0016575B" w:rsidRPr="009B6A80">
        <w:rPr>
          <w:rFonts w:cs="Arial"/>
          <w:b/>
          <w:bCs/>
          <w:sz w:val="22"/>
          <w:szCs w:val="22"/>
          <w:lang w:val="de-AT"/>
        </w:rPr>
        <w:t xml:space="preserve"> A110 PIKES PEAK SPRENGT DIE GRENZEN UNSERER VORSTELLUNG"</w:t>
      </w:r>
    </w:p>
    <w:p w14:paraId="62590AF0" w14:textId="4730CAA8" w:rsidR="007767AE" w:rsidRPr="009B6A80" w:rsidRDefault="007767AE" w:rsidP="009B6A80">
      <w:pPr>
        <w:pStyle w:val="Contenttext1Arial"/>
        <w:suppressAutoHyphens/>
        <w:ind w:left="-709"/>
        <w:rPr>
          <w:rFonts w:eastAsiaTheme="minorHAnsi" w:cs="Arial"/>
          <w:sz w:val="20"/>
          <w:szCs w:val="20"/>
          <w:lang w:val="de-AT"/>
        </w:rPr>
      </w:pPr>
    </w:p>
    <w:p w14:paraId="12DE82F4" w14:textId="50E66812"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François Letort, technischer Leiter für alle </w:t>
      </w:r>
      <w:r w:rsidRPr="009B6A80">
        <w:rPr>
          <w:rFonts w:eastAsiaTheme="minorHAnsi" w:cs="Arial"/>
          <w:sz w:val="20"/>
          <w:szCs w:val="20"/>
          <w:lang w:val="de-AT"/>
        </w:rPr>
        <w:t>Kundensportaktivitäten rund um den Alpine A110 Cup, A110 GT4 Evo und A110 Rallye, nahm die Herausforderung an, die neue Berlinette an eine einzigartige Herausforderung anzupassen. Heute lüftet er die ersten Geheimnisse der Alpine A110 Pikes Peak.</w:t>
      </w:r>
    </w:p>
    <w:p w14:paraId="0181912D" w14:textId="77777777" w:rsidR="0016575B" w:rsidRPr="009B6A80" w:rsidRDefault="0016575B" w:rsidP="009B6A80">
      <w:pPr>
        <w:pStyle w:val="Contenttext1Arial"/>
        <w:suppressAutoHyphens/>
        <w:ind w:left="-709"/>
        <w:rPr>
          <w:rFonts w:eastAsiaTheme="minorHAnsi" w:cs="Arial"/>
          <w:sz w:val="20"/>
          <w:szCs w:val="20"/>
          <w:lang w:val="de-AT"/>
        </w:rPr>
      </w:pPr>
    </w:p>
    <w:p w14:paraId="7D527A71"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Wie ist </w:t>
      </w:r>
      <w:r w:rsidRPr="009B6A80">
        <w:rPr>
          <w:rFonts w:eastAsiaTheme="minorHAnsi" w:cs="Arial"/>
          <w:b/>
          <w:bCs/>
          <w:sz w:val="20"/>
          <w:szCs w:val="20"/>
          <w:lang w:val="de-AT"/>
        </w:rPr>
        <w:t xml:space="preserve">das Projekt Pikes Peak entstanden? </w:t>
      </w:r>
    </w:p>
    <w:p w14:paraId="60303CE8" w14:textId="2E7EC989"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"Der Pikes Peak ist eines der Wahrzeichen des Motorsports. Es ist ein Rennen, mit dem ich schon immer vertraut war. Zu Beginn meiner Karriere hatte ich das Glück, für einen Zulieferer zu arbeiten, der an den Projekten vo</w:t>
      </w:r>
      <w:r w:rsidRPr="009B6A80">
        <w:rPr>
          <w:rFonts w:eastAsiaTheme="minorHAnsi" w:cs="Arial"/>
          <w:sz w:val="20"/>
          <w:szCs w:val="20"/>
          <w:lang w:val="de-AT"/>
        </w:rPr>
        <w:t>n Jean-Philippe Dayraut und Sébastien Loeb beteiligt war. Innerhalb von Signatech kam die Idee 2022 auf, aber wir hatten damals andere Prioritäten. Mit der enthusiastischen Unterstützung von Alpine kam schlie</w:t>
      </w:r>
      <w:r w:rsidR="00FE38CD" w:rsidRPr="009B6A80">
        <w:rPr>
          <w:rFonts w:eastAsiaTheme="minorHAnsi" w:cs="Arial"/>
          <w:sz w:val="20"/>
          <w:szCs w:val="20"/>
          <w:lang w:val="de-AT"/>
        </w:rPr>
        <w:t>ß</w:t>
      </w:r>
      <w:r w:rsidRPr="009B6A80">
        <w:rPr>
          <w:rFonts w:eastAsiaTheme="minorHAnsi" w:cs="Arial"/>
          <w:sz w:val="20"/>
          <w:szCs w:val="20"/>
          <w:lang w:val="de-AT"/>
        </w:rPr>
        <w:t xml:space="preserve">lich im November alles zusammen. Wir haben schnell mit Skizzen und Treffen mit unseren wichtigsten Lieferanten begonnen, um so schnell wie möglich </w:t>
      </w:r>
      <w:r w:rsidR="00D550A0" w:rsidRPr="009B6A80">
        <w:rPr>
          <w:rFonts w:eastAsiaTheme="minorHAnsi" w:cs="Arial"/>
          <w:sz w:val="20"/>
          <w:szCs w:val="20"/>
          <w:lang w:val="de-AT"/>
        </w:rPr>
        <w:t>umsetzen</w:t>
      </w:r>
      <w:r w:rsidRPr="009B6A80">
        <w:rPr>
          <w:rFonts w:eastAsiaTheme="minorHAnsi" w:cs="Arial"/>
          <w:sz w:val="20"/>
          <w:szCs w:val="20"/>
          <w:lang w:val="de-AT"/>
        </w:rPr>
        <w:t xml:space="preserve"> zu können."</w:t>
      </w:r>
    </w:p>
    <w:p w14:paraId="098325A9" w14:textId="77777777" w:rsidR="0016575B" w:rsidRPr="009B6A80" w:rsidRDefault="0016575B" w:rsidP="009B6A80">
      <w:pPr>
        <w:pStyle w:val="Contenttext1Arial"/>
        <w:suppressAutoHyphens/>
        <w:ind w:left="-709"/>
        <w:rPr>
          <w:rFonts w:eastAsiaTheme="minorHAnsi" w:cs="Arial"/>
          <w:sz w:val="20"/>
          <w:szCs w:val="20"/>
          <w:lang w:val="de-AT"/>
        </w:rPr>
      </w:pPr>
    </w:p>
    <w:p w14:paraId="359D73DD"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Wie geht man eine solche Herausforderung zum ersten Mal an? </w:t>
      </w:r>
    </w:p>
    <w:p w14:paraId="7472A81E" w14:textId="52785636"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"Wir bildeten ein Kommando, das von unserem technischen Direktor Lionel Chevalier geleitet wurde. Ich wurde zum Projektleiter ernannt, </w:t>
      </w:r>
      <w:r w:rsidR="00C76908" w:rsidRPr="009B6A80">
        <w:rPr>
          <w:rFonts w:eastAsiaTheme="minorHAnsi" w:cs="Arial"/>
          <w:sz w:val="20"/>
          <w:szCs w:val="20"/>
          <w:lang w:val="de-AT"/>
        </w:rPr>
        <w:t xml:space="preserve">und kümmerte mich </w:t>
      </w:r>
      <w:r w:rsidRPr="009B6A80">
        <w:rPr>
          <w:rFonts w:eastAsiaTheme="minorHAnsi" w:cs="Arial"/>
          <w:sz w:val="20"/>
          <w:szCs w:val="20"/>
          <w:lang w:val="de-AT"/>
        </w:rPr>
        <w:t>um die Elektroni</w:t>
      </w:r>
      <w:r w:rsidR="00C76908" w:rsidRPr="009B6A80">
        <w:rPr>
          <w:rFonts w:eastAsiaTheme="minorHAnsi" w:cs="Arial"/>
          <w:sz w:val="20"/>
          <w:szCs w:val="20"/>
          <w:lang w:val="de-AT"/>
        </w:rPr>
        <w:t>k</w:t>
      </w:r>
      <w:r w:rsidRPr="009B6A80">
        <w:rPr>
          <w:rFonts w:eastAsiaTheme="minorHAnsi" w:cs="Arial"/>
          <w:sz w:val="20"/>
          <w:szCs w:val="20"/>
          <w:lang w:val="de-AT"/>
        </w:rPr>
        <w:t xml:space="preserve"> </w:t>
      </w:r>
      <w:r w:rsidR="00C76908" w:rsidRPr="009B6A80">
        <w:rPr>
          <w:rFonts w:eastAsiaTheme="minorHAnsi" w:cs="Arial"/>
          <w:sz w:val="20"/>
          <w:szCs w:val="20"/>
          <w:lang w:val="de-AT"/>
        </w:rPr>
        <w:t>und</w:t>
      </w:r>
      <w:r w:rsidRPr="009B6A80">
        <w:rPr>
          <w:rFonts w:eastAsiaTheme="minorHAnsi" w:cs="Arial"/>
          <w:sz w:val="20"/>
          <w:szCs w:val="20"/>
          <w:lang w:val="de-AT"/>
        </w:rPr>
        <w:t xml:space="preserve"> Etienne Mulon </w:t>
      </w:r>
      <w:r w:rsidR="00C76908" w:rsidRPr="009B6A80">
        <w:rPr>
          <w:rFonts w:eastAsiaTheme="minorHAnsi" w:cs="Arial"/>
          <w:sz w:val="20"/>
          <w:szCs w:val="20"/>
          <w:lang w:val="de-AT"/>
        </w:rPr>
        <w:t xml:space="preserve">wurde </w:t>
      </w:r>
      <w:r w:rsidRPr="009B6A80">
        <w:rPr>
          <w:rFonts w:eastAsiaTheme="minorHAnsi" w:cs="Arial"/>
          <w:sz w:val="20"/>
          <w:szCs w:val="20"/>
          <w:lang w:val="de-AT"/>
        </w:rPr>
        <w:t>mit dem Design betraut. Zusätzliche Unterstützung kam je nach</w:t>
      </w:r>
      <w:r w:rsidRPr="009B6A80">
        <w:rPr>
          <w:rFonts w:eastAsiaTheme="minorHAnsi" w:cs="Arial"/>
          <w:sz w:val="20"/>
          <w:szCs w:val="20"/>
          <w:lang w:val="de-AT"/>
        </w:rPr>
        <w:t xml:space="preserve"> Bedarf an Bord, aber die Rollen waren natürlich mit dem Alpine-Konstruktionsbüro, unserem Motorenpartner Oreca - wie bei allen unseren Programmen mit der Alpine </w:t>
      </w:r>
      <w:r w:rsidRPr="009B6A80">
        <w:rPr>
          <w:rFonts w:eastAsiaTheme="minorHAnsi" w:cs="Arial"/>
          <w:sz w:val="20"/>
          <w:szCs w:val="20"/>
          <w:lang w:val="de-AT"/>
        </w:rPr>
        <w:lastRenderedPageBreak/>
        <w:t>A110 - und unseren Zulieferern verteilt. Chronologisch gesehen haben wir zunächst Vorstudien d</w:t>
      </w:r>
      <w:r w:rsidRPr="009B6A80">
        <w:rPr>
          <w:rFonts w:eastAsiaTheme="minorHAnsi" w:cs="Arial"/>
          <w:sz w:val="20"/>
          <w:szCs w:val="20"/>
          <w:lang w:val="de-AT"/>
        </w:rPr>
        <w:t>urchgeführt, in denen wir eine Turn-by-Turn-Analyse mit einem Rallye-Etappen-Ansatz kombiniert haben. Wir haben versucht, Daten von der Bergfahrt zu sammeln, aber wir waren nicht erfolgreich, also haben wir eine Menge Videos studiert und dann Eindrücke ges</w:t>
      </w:r>
      <w:r w:rsidRPr="009B6A80">
        <w:rPr>
          <w:rFonts w:eastAsiaTheme="minorHAnsi" w:cs="Arial"/>
          <w:sz w:val="20"/>
          <w:szCs w:val="20"/>
          <w:lang w:val="de-AT"/>
        </w:rPr>
        <w:t>ammelt, um unsere ersten Beobachtungen der Anforderungen des Pikes Peak zu verfeinern.</w:t>
      </w:r>
    </w:p>
    <w:p w14:paraId="79E95BE7" w14:textId="77777777" w:rsidR="0016575B" w:rsidRPr="009B6A80" w:rsidRDefault="0016575B" w:rsidP="009B6A80">
      <w:pPr>
        <w:pStyle w:val="Contenttext1Arial"/>
        <w:suppressAutoHyphens/>
        <w:ind w:left="-709"/>
        <w:rPr>
          <w:rFonts w:eastAsiaTheme="minorHAnsi" w:cs="Arial"/>
          <w:sz w:val="20"/>
          <w:szCs w:val="20"/>
          <w:lang w:val="de-AT"/>
        </w:rPr>
      </w:pPr>
    </w:p>
    <w:p w14:paraId="6DA887FF" w14:textId="6F43567C"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Wie verlief die Zusammenarbeit mit de</w:t>
      </w:r>
      <w:r w:rsidR="00EC10D0" w:rsidRPr="009B6A80">
        <w:rPr>
          <w:rFonts w:eastAsiaTheme="minorHAnsi" w:cs="Arial"/>
          <w:b/>
          <w:bCs/>
          <w:sz w:val="20"/>
          <w:szCs w:val="20"/>
          <w:lang w:val="de-AT"/>
        </w:rPr>
        <w:t>r Designabteilung</w:t>
      </w:r>
      <w:r w:rsidRPr="009B6A80">
        <w:rPr>
          <w:rFonts w:eastAsiaTheme="minorHAnsi" w:cs="Arial"/>
          <w:b/>
          <w:bCs/>
          <w:sz w:val="20"/>
          <w:szCs w:val="20"/>
          <w:lang w:val="de-AT"/>
        </w:rPr>
        <w:t xml:space="preserve">? </w:t>
      </w:r>
    </w:p>
    <w:p w14:paraId="757640A3" w14:textId="2EAF1F94"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"Es war ein Vergnügen, mit </w:t>
      </w:r>
      <w:r w:rsidR="00EC10D0" w:rsidRPr="009B6A80">
        <w:rPr>
          <w:rFonts w:eastAsiaTheme="minorHAnsi" w:cs="Arial"/>
          <w:sz w:val="20"/>
          <w:szCs w:val="20"/>
          <w:lang w:val="de-AT"/>
        </w:rPr>
        <w:t xml:space="preserve">Alpine Design </w:t>
      </w:r>
      <w:r w:rsidRPr="009B6A80">
        <w:rPr>
          <w:rFonts w:eastAsiaTheme="minorHAnsi" w:cs="Arial"/>
          <w:sz w:val="20"/>
          <w:szCs w:val="20"/>
          <w:lang w:val="de-AT"/>
        </w:rPr>
        <w:t xml:space="preserve">zusammenzuarbeiten, mit dem wir dank unseres internen Fachwissens und </w:t>
      </w:r>
      <w:r w:rsidRPr="009B6A80">
        <w:rPr>
          <w:rFonts w:eastAsiaTheme="minorHAnsi" w:cs="Arial"/>
          <w:sz w:val="20"/>
          <w:szCs w:val="20"/>
          <w:lang w:val="de-AT"/>
        </w:rPr>
        <w:t xml:space="preserve">unserer </w:t>
      </w:r>
      <w:r w:rsidR="00EC10D0" w:rsidRPr="009B6A80">
        <w:rPr>
          <w:rFonts w:eastAsiaTheme="minorHAnsi" w:cs="Arial"/>
          <w:sz w:val="20"/>
          <w:szCs w:val="20"/>
          <w:lang w:val="de-AT"/>
        </w:rPr>
        <w:t xml:space="preserve">Agilität </w:t>
      </w:r>
      <w:r w:rsidRPr="009B6A80">
        <w:rPr>
          <w:rFonts w:eastAsiaTheme="minorHAnsi" w:cs="Arial"/>
          <w:sz w:val="20"/>
          <w:szCs w:val="20"/>
          <w:lang w:val="de-AT"/>
        </w:rPr>
        <w:t>schnell in die gleiche Richtung gehen konnten. In dieser Stärke liegt unser Kerngeschäft, und wir konnten uns auch auf ein Netz lokaler Zulieferer und Subunternehmer verlassen, die auf unsere Bedürfnisse eingegangen sind. So haben die Desi</w:t>
      </w:r>
      <w:r w:rsidRPr="009B6A80">
        <w:rPr>
          <w:rFonts w:eastAsiaTheme="minorHAnsi" w:cs="Arial"/>
          <w:sz w:val="20"/>
          <w:szCs w:val="20"/>
          <w:lang w:val="de-AT"/>
        </w:rPr>
        <w:t xml:space="preserve">gner beispielsweise schnell einen dynamischen Lufteinlass vorgeschlagen. Dieser Schnorchel verleiht dem Auto einen aggressiven Look, und wir haben ihn sofort übernommen, indem wir den Lufteinlass angepasst haben. Wir haben schnell auf ihre Ideen reagiert, </w:t>
      </w:r>
      <w:r w:rsidRPr="009B6A80">
        <w:rPr>
          <w:rFonts w:eastAsiaTheme="minorHAnsi" w:cs="Arial"/>
          <w:sz w:val="20"/>
          <w:szCs w:val="20"/>
          <w:lang w:val="de-AT"/>
        </w:rPr>
        <w:t>und diese Reaktionsfähigkeit ist einer der vielen Gründe für den Erfolg dieser fruchtbaren und produktiven Zusammenarbeit."</w:t>
      </w:r>
    </w:p>
    <w:p w14:paraId="74421603" w14:textId="77777777" w:rsidR="0016575B" w:rsidRPr="009B6A80" w:rsidRDefault="0016575B" w:rsidP="009B6A80">
      <w:pPr>
        <w:pStyle w:val="Contenttext1Arial"/>
        <w:suppressAutoHyphens/>
        <w:ind w:left="-709"/>
        <w:rPr>
          <w:rFonts w:eastAsiaTheme="minorHAnsi" w:cs="Arial"/>
          <w:sz w:val="20"/>
          <w:szCs w:val="20"/>
          <w:lang w:val="de-AT"/>
        </w:rPr>
      </w:pPr>
    </w:p>
    <w:p w14:paraId="549AA8EC"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War es eine naheliegende Entscheidung, die Alpine A110 GT4 Evo als Basis zu verwenden? </w:t>
      </w:r>
    </w:p>
    <w:p w14:paraId="4C4F3B61" w14:textId="7C424FDC"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"Wir sind stolz auf alle Fahrzeuge, die für Alpine im Kundenrennsport produziert werden, und die Idee war, mit unserem GT4 zu kommen, da die Time-Attack-Kategorie eine </w:t>
      </w:r>
      <w:r w:rsidRPr="009B6A80">
        <w:rPr>
          <w:rFonts w:eastAsiaTheme="minorHAnsi" w:cs="Arial"/>
          <w:sz w:val="20"/>
          <w:szCs w:val="20"/>
          <w:lang w:val="de-AT"/>
        </w:rPr>
        <w:t>gro</w:t>
      </w:r>
      <w:r w:rsidR="00FE38CD" w:rsidRPr="009B6A80">
        <w:rPr>
          <w:rFonts w:eastAsiaTheme="minorHAnsi" w:cs="Arial"/>
          <w:sz w:val="20"/>
          <w:szCs w:val="20"/>
          <w:lang w:val="de-AT"/>
        </w:rPr>
        <w:t>ß</w:t>
      </w:r>
      <w:r w:rsidRPr="009B6A80">
        <w:rPr>
          <w:rFonts w:eastAsiaTheme="minorHAnsi" w:cs="Arial"/>
          <w:sz w:val="20"/>
          <w:szCs w:val="20"/>
          <w:lang w:val="de-AT"/>
        </w:rPr>
        <w:t xml:space="preserve">e Vielfalt mit vielen Marken im Feld bietet. Daher haben wir uns natürlich für diesen Weg entschieden, </w:t>
      </w:r>
      <w:r w:rsidR="00632572" w:rsidRPr="009B6A80">
        <w:rPr>
          <w:rFonts w:eastAsiaTheme="minorHAnsi" w:cs="Arial"/>
          <w:sz w:val="20"/>
          <w:szCs w:val="20"/>
          <w:lang w:val="de-AT"/>
        </w:rPr>
        <w:t xml:space="preserve">da er es bestmöglich erlaubte unser </w:t>
      </w:r>
      <w:r w:rsidRPr="009B6A80">
        <w:rPr>
          <w:rFonts w:eastAsiaTheme="minorHAnsi" w:cs="Arial"/>
          <w:sz w:val="20"/>
          <w:szCs w:val="20"/>
          <w:lang w:val="de-AT"/>
        </w:rPr>
        <w:t>ursprüngliche</w:t>
      </w:r>
      <w:r w:rsidR="00632572" w:rsidRPr="009B6A80">
        <w:rPr>
          <w:rFonts w:eastAsiaTheme="minorHAnsi" w:cs="Arial"/>
          <w:sz w:val="20"/>
          <w:szCs w:val="20"/>
          <w:lang w:val="de-AT"/>
        </w:rPr>
        <w:t>s</w:t>
      </w:r>
      <w:r w:rsidRPr="009B6A80">
        <w:rPr>
          <w:rFonts w:eastAsiaTheme="minorHAnsi" w:cs="Arial"/>
          <w:sz w:val="20"/>
          <w:szCs w:val="20"/>
          <w:lang w:val="de-AT"/>
        </w:rPr>
        <w:t xml:space="preserve"> Ziel</w:t>
      </w:r>
      <w:r w:rsidR="00632572" w:rsidRPr="009B6A80">
        <w:rPr>
          <w:rFonts w:eastAsiaTheme="minorHAnsi" w:cs="Arial"/>
          <w:sz w:val="20"/>
          <w:szCs w:val="20"/>
          <w:lang w:val="de-AT"/>
        </w:rPr>
        <w:t xml:space="preserve"> zu verfolgen</w:t>
      </w:r>
      <w:r w:rsidRPr="009B6A80">
        <w:rPr>
          <w:rFonts w:eastAsiaTheme="minorHAnsi" w:cs="Arial"/>
          <w:sz w:val="20"/>
          <w:szCs w:val="20"/>
          <w:lang w:val="de-AT"/>
        </w:rPr>
        <w:t>."</w:t>
      </w:r>
    </w:p>
    <w:p w14:paraId="6CBEB65F" w14:textId="77777777" w:rsidR="0016575B" w:rsidRPr="009B6A80" w:rsidRDefault="0016575B" w:rsidP="009B6A80">
      <w:pPr>
        <w:pStyle w:val="Contenttext1Arial"/>
        <w:suppressAutoHyphens/>
        <w:ind w:left="-709"/>
        <w:rPr>
          <w:rFonts w:eastAsiaTheme="minorHAnsi" w:cs="Arial"/>
          <w:sz w:val="20"/>
          <w:szCs w:val="20"/>
          <w:lang w:val="de-AT"/>
        </w:rPr>
      </w:pPr>
    </w:p>
    <w:p w14:paraId="16A5C352"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Was können Sie uns über die technischen Spezifikationen sagen? </w:t>
      </w:r>
    </w:p>
    <w:p w14:paraId="7042D469" w14:textId="1A6B64BF"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"Wir haben u</w:t>
      </w:r>
      <w:r w:rsidRPr="009B6A80">
        <w:rPr>
          <w:rFonts w:eastAsiaTheme="minorHAnsi" w:cs="Arial"/>
          <w:sz w:val="20"/>
          <w:szCs w:val="20"/>
          <w:lang w:val="de-AT"/>
        </w:rPr>
        <w:t xml:space="preserve">ns auf die Leichtbauweise des Autos konzentriert, um die Alpine-DNA zu erhalten. Wir haben am Gewicht gearbeitet, indem wir alles Unnötige für diese Veranstaltung entfernt haben. Wir </w:t>
      </w:r>
      <w:r w:rsidR="0022069D" w:rsidRPr="009B6A80">
        <w:rPr>
          <w:rFonts w:eastAsiaTheme="minorHAnsi" w:cs="Arial"/>
          <w:sz w:val="20"/>
          <w:szCs w:val="20"/>
          <w:lang w:val="de-AT"/>
        </w:rPr>
        <w:t>starteten bei der</w:t>
      </w:r>
      <w:r w:rsidRPr="009B6A80">
        <w:rPr>
          <w:rFonts w:eastAsiaTheme="minorHAnsi" w:cs="Arial"/>
          <w:sz w:val="20"/>
          <w:szCs w:val="20"/>
          <w:lang w:val="de-AT"/>
        </w:rPr>
        <w:t xml:space="preserve"> Alpine A110 GT4 Evo mit 1.080 kg </w:t>
      </w:r>
      <w:r w:rsidR="0022069D" w:rsidRPr="009B6A80">
        <w:rPr>
          <w:rFonts w:eastAsiaTheme="minorHAnsi" w:cs="Arial"/>
          <w:sz w:val="20"/>
          <w:szCs w:val="20"/>
          <w:lang w:val="de-AT"/>
        </w:rPr>
        <w:t xml:space="preserve">und </w:t>
      </w:r>
      <w:r w:rsidR="000963D6" w:rsidRPr="009B6A80">
        <w:rPr>
          <w:rFonts w:eastAsiaTheme="minorHAnsi" w:cs="Arial"/>
          <w:sz w:val="20"/>
          <w:szCs w:val="20"/>
          <w:lang w:val="de-AT"/>
        </w:rPr>
        <w:t>entwickelten die</w:t>
      </w:r>
      <w:r w:rsidRPr="009B6A80">
        <w:rPr>
          <w:rFonts w:eastAsiaTheme="minorHAnsi" w:cs="Arial"/>
          <w:sz w:val="20"/>
          <w:szCs w:val="20"/>
          <w:lang w:val="de-AT"/>
        </w:rPr>
        <w:t xml:space="preserve"> A</w:t>
      </w:r>
      <w:r w:rsidRPr="009B6A80">
        <w:rPr>
          <w:rFonts w:eastAsiaTheme="minorHAnsi" w:cs="Arial"/>
          <w:sz w:val="20"/>
          <w:szCs w:val="20"/>
          <w:lang w:val="de-AT"/>
        </w:rPr>
        <w:t>lpine A110 Pikes Peak mit 950 kg. Wir haben die Kinematik und die Dämpfung überarbeitet, während wir viele Standardteile beibehalten haben. Gleichzeitig haben wir intensiv mit Oreca zusammengearbeitet, um die Motor-Getriebe-Einheit speziell an die Herausfo</w:t>
      </w:r>
      <w:r w:rsidRPr="009B6A80">
        <w:rPr>
          <w:rFonts w:eastAsiaTheme="minorHAnsi" w:cs="Arial"/>
          <w:sz w:val="20"/>
          <w:szCs w:val="20"/>
          <w:lang w:val="de-AT"/>
        </w:rPr>
        <w:t>rderung der Steigung anzupassen. Mit einem Start auf 2.800 Metern Höhe und einem Ziel auf 4.400 Metern Höhe sind die Anforderungen an die Energieversorgung enorm, da wir 100 Millibar Druck verlieren, sobald wir 1.000 Meter steigen. Das Ziel war es, die Lei</w:t>
      </w:r>
      <w:r w:rsidRPr="009B6A80">
        <w:rPr>
          <w:rFonts w:eastAsiaTheme="minorHAnsi" w:cs="Arial"/>
          <w:sz w:val="20"/>
          <w:szCs w:val="20"/>
          <w:lang w:val="de-AT"/>
        </w:rPr>
        <w:t>stung während des gesamten Anstiegs konstant zu halten, ohne zu übertreiben. Wir haben hart gearbeitet, um sicherzustellen, dass die Leistung immer gleich bleibt, was eine Menge Arbeit bei dieser erheblichen Leistungssteigerung im Vergleich zur Kapazität u</w:t>
      </w:r>
      <w:r w:rsidRPr="009B6A80">
        <w:rPr>
          <w:rFonts w:eastAsiaTheme="minorHAnsi" w:cs="Arial"/>
          <w:sz w:val="20"/>
          <w:szCs w:val="20"/>
          <w:lang w:val="de-AT"/>
        </w:rPr>
        <w:t>nseres Motors erforderte. Dem gro</w:t>
      </w:r>
      <w:r w:rsidR="00FE38CD" w:rsidRPr="009B6A80">
        <w:rPr>
          <w:rFonts w:eastAsiaTheme="minorHAnsi" w:cs="Arial"/>
          <w:sz w:val="20"/>
          <w:szCs w:val="20"/>
          <w:lang w:val="de-AT"/>
        </w:rPr>
        <w:t>ß</w:t>
      </w:r>
      <w:r w:rsidRPr="009B6A80">
        <w:rPr>
          <w:rFonts w:eastAsiaTheme="minorHAnsi" w:cs="Arial"/>
          <w:sz w:val="20"/>
          <w:szCs w:val="20"/>
          <w:lang w:val="de-AT"/>
        </w:rPr>
        <w:t>en Turbolader wurde besondere Aufmerksamkeit gewidmet, um jegliche Verzögerungserscheinungen und Gasannahmezeiten zu beseitigen. Und schlie</w:t>
      </w:r>
      <w:r w:rsidR="00FE38CD" w:rsidRPr="009B6A80">
        <w:rPr>
          <w:rFonts w:eastAsiaTheme="minorHAnsi" w:cs="Arial"/>
          <w:sz w:val="20"/>
          <w:szCs w:val="20"/>
          <w:lang w:val="de-AT"/>
        </w:rPr>
        <w:t>ß</w:t>
      </w:r>
      <w:r w:rsidRPr="009B6A80">
        <w:rPr>
          <w:rFonts w:eastAsiaTheme="minorHAnsi" w:cs="Arial"/>
          <w:sz w:val="20"/>
          <w:szCs w:val="20"/>
          <w:lang w:val="de-AT"/>
        </w:rPr>
        <w:t>lich war unser Partner Elf ma</w:t>
      </w:r>
      <w:r w:rsidR="00FE38CD" w:rsidRPr="009B6A80">
        <w:rPr>
          <w:rFonts w:eastAsiaTheme="minorHAnsi" w:cs="Arial"/>
          <w:sz w:val="20"/>
          <w:szCs w:val="20"/>
          <w:lang w:val="de-AT"/>
        </w:rPr>
        <w:t>ß</w:t>
      </w:r>
      <w:r w:rsidRPr="009B6A80">
        <w:rPr>
          <w:rFonts w:eastAsiaTheme="minorHAnsi" w:cs="Arial"/>
          <w:sz w:val="20"/>
          <w:szCs w:val="20"/>
          <w:lang w:val="de-AT"/>
        </w:rPr>
        <w:t>geblich daran beteiligt, uns mit spezifischen Kra</w:t>
      </w:r>
      <w:r w:rsidRPr="009B6A80">
        <w:rPr>
          <w:rFonts w:eastAsiaTheme="minorHAnsi" w:cs="Arial"/>
          <w:sz w:val="20"/>
          <w:szCs w:val="20"/>
          <w:lang w:val="de-AT"/>
        </w:rPr>
        <w:t>ft- und Schmierstoffen zu versorgen, damit wir in jeder Höhe ein optimales Leistungsniveau aufrechterhalten können."</w:t>
      </w:r>
    </w:p>
    <w:p w14:paraId="5F564636" w14:textId="77777777" w:rsidR="0016575B" w:rsidRPr="009B6A80" w:rsidRDefault="0016575B" w:rsidP="009B6A80">
      <w:pPr>
        <w:pStyle w:val="Contenttext1Arial"/>
        <w:suppressAutoHyphens/>
        <w:ind w:left="-709"/>
        <w:rPr>
          <w:rFonts w:eastAsiaTheme="minorHAnsi" w:cs="Arial"/>
          <w:sz w:val="20"/>
          <w:szCs w:val="20"/>
          <w:lang w:val="de-AT"/>
        </w:rPr>
      </w:pPr>
    </w:p>
    <w:p w14:paraId="4EDBC61E"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Was ist mit den Reifen? </w:t>
      </w:r>
    </w:p>
    <w:p w14:paraId="604C3E0B" w14:textId="289B5DE6"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"Wir arbeiten bereits bei allen von Signatech organisierten </w:t>
      </w:r>
      <w:r w:rsidR="00E63E2F" w:rsidRPr="009B6A80">
        <w:rPr>
          <w:rFonts w:eastAsiaTheme="minorHAnsi" w:cs="Arial"/>
          <w:sz w:val="20"/>
          <w:szCs w:val="20"/>
          <w:lang w:val="de-AT"/>
        </w:rPr>
        <w:t>Alpine</w:t>
      </w:r>
      <w:r w:rsidRPr="009B6A80">
        <w:rPr>
          <w:rFonts w:eastAsiaTheme="minorHAnsi" w:cs="Arial"/>
          <w:sz w:val="20"/>
          <w:szCs w:val="20"/>
          <w:lang w:val="de-AT"/>
        </w:rPr>
        <w:t xml:space="preserve"> Kundenrennprogrammen eng mit Michelin zusammen. Pikes Peak bietet ein offenes Reglement für Reifen, und Michelin hat bereits ein spezielles </w:t>
      </w:r>
      <w:r w:rsidRPr="009B6A80">
        <w:rPr>
          <w:rFonts w:eastAsiaTheme="minorHAnsi" w:cs="Arial"/>
          <w:sz w:val="20"/>
          <w:szCs w:val="20"/>
          <w:lang w:val="de-AT"/>
        </w:rPr>
        <w:lastRenderedPageBreak/>
        <w:t>Angebot für Bergrennen. Wir haben uns für den Michelin Pilot Sport H S5C+ mit einer differenzierten Reifengrö</w:t>
      </w:r>
      <w:r w:rsidR="00FE38CD" w:rsidRPr="009B6A80">
        <w:rPr>
          <w:rFonts w:eastAsiaTheme="minorHAnsi" w:cs="Arial"/>
          <w:sz w:val="20"/>
          <w:szCs w:val="20"/>
          <w:lang w:val="de-AT"/>
        </w:rPr>
        <w:t>ß</w:t>
      </w:r>
      <w:r w:rsidRPr="009B6A80">
        <w:rPr>
          <w:rFonts w:eastAsiaTheme="minorHAnsi" w:cs="Arial"/>
          <w:sz w:val="20"/>
          <w:szCs w:val="20"/>
          <w:lang w:val="de-AT"/>
        </w:rPr>
        <w:t>e vo</w:t>
      </w:r>
      <w:r w:rsidRPr="009B6A80">
        <w:rPr>
          <w:rFonts w:eastAsiaTheme="minorHAnsi" w:cs="Arial"/>
          <w:sz w:val="20"/>
          <w:szCs w:val="20"/>
          <w:lang w:val="de-AT"/>
        </w:rPr>
        <w:t>n 17 Zoll vorne und 18 Zoll hinten entschieden. Wir haben uns gemeinsam mit Michelin für eine schmalere Vorderreifengrö</w:t>
      </w:r>
      <w:r w:rsidR="00FE38CD" w:rsidRPr="009B6A80">
        <w:rPr>
          <w:rFonts w:eastAsiaTheme="minorHAnsi" w:cs="Arial"/>
          <w:sz w:val="20"/>
          <w:szCs w:val="20"/>
          <w:lang w:val="de-AT"/>
        </w:rPr>
        <w:t>ß</w:t>
      </w:r>
      <w:r w:rsidRPr="009B6A80">
        <w:rPr>
          <w:rFonts w:eastAsiaTheme="minorHAnsi" w:cs="Arial"/>
          <w:sz w:val="20"/>
          <w:szCs w:val="20"/>
          <w:lang w:val="de-AT"/>
        </w:rPr>
        <w:t>e entschieden, nachdem wir das Gewicht des Autos reduziert hatten, um das volle Potenzial dieser einzigartigen Alpine A110 Pikes Peak a</w:t>
      </w:r>
      <w:r w:rsidRPr="009B6A80">
        <w:rPr>
          <w:rFonts w:eastAsiaTheme="minorHAnsi" w:cs="Arial"/>
          <w:sz w:val="20"/>
          <w:szCs w:val="20"/>
          <w:lang w:val="de-AT"/>
        </w:rPr>
        <w:t>uszuschöpfen."</w:t>
      </w:r>
    </w:p>
    <w:p w14:paraId="5FF7D507" w14:textId="77777777" w:rsidR="0016575B" w:rsidRPr="009B6A80" w:rsidRDefault="0016575B" w:rsidP="009B6A80">
      <w:pPr>
        <w:pStyle w:val="Contenttext1Arial"/>
        <w:suppressAutoHyphens/>
        <w:ind w:left="-709"/>
        <w:rPr>
          <w:rFonts w:eastAsiaTheme="minorHAnsi" w:cs="Arial"/>
          <w:sz w:val="20"/>
          <w:szCs w:val="20"/>
          <w:lang w:val="de-AT"/>
        </w:rPr>
      </w:pPr>
    </w:p>
    <w:p w14:paraId="67F52155"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Wie hilfreich war Raphaël Astier bei diesem Projekt? </w:t>
      </w:r>
    </w:p>
    <w:p w14:paraId="420CA4F4" w14:textId="7A398363"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"Seine Erfahrung war in vielen Bereichen von unschätzbarem Wert. Seine frühere Teilnahme hat uns sehr geholfen und uns von den Anforderungen befreit, die mit dem Status eines Newcomers v</w:t>
      </w:r>
      <w:r w:rsidRPr="009B6A80">
        <w:rPr>
          <w:rFonts w:eastAsiaTheme="minorHAnsi" w:cs="Arial"/>
          <w:sz w:val="20"/>
          <w:szCs w:val="20"/>
          <w:lang w:val="de-AT"/>
        </w:rPr>
        <w:t xml:space="preserve">erbunden sind. Da es unsere erste Teilnahme ist, brauchten wir Leute, die die Veranstaltung bereits kennen. Wir wollen das Beste aus dem Auto und dem Fahrer herausholen. Wir müssen alles </w:t>
      </w:r>
      <w:r w:rsidR="00871AAE" w:rsidRPr="009B6A80">
        <w:rPr>
          <w:rFonts w:eastAsiaTheme="minorHAnsi" w:cs="Arial"/>
          <w:sz w:val="20"/>
          <w:szCs w:val="20"/>
          <w:lang w:val="de-AT"/>
        </w:rPr>
        <w:t>optimieren</w:t>
      </w:r>
      <w:r w:rsidRPr="009B6A80">
        <w:rPr>
          <w:rFonts w:eastAsiaTheme="minorHAnsi" w:cs="Arial"/>
          <w:sz w:val="20"/>
          <w:szCs w:val="20"/>
          <w:lang w:val="de-AT"/>
        </w:rPr>
        <w:t>, um gut abzuschneiden, und der Beitrag von Raphaël ist ent</w:t>
      </w:r>
      <w:r w:rsidRPr="009B6A80">
        <w:rPr>
          <w:rFonts w:eastAsiaTheme="minorHAnsi" w:cs="Arial"/>
          <w:sz w:val="20"/>
          <w:szCs w:val="20"/>
          <w:lang w:val="de-AT"/>
        </w:rPr>
        <w:t>scheidend, da es beim Fahren so viel zu gewinnen gibt. Au</w:t>
      </w:r>
      <w:r w:rsidR="00FE38CD" w:rsidRPr="009B6A80">
        <w:rPr>
          <w:rFonts w:eastAsiaTheme="minorHAnsi" w:cs="Arial"/>
          <w:sz w:val="20"/>
          <w:szCs w:val="20"/>
          <w:lang w:val="de-AT"/>
        </w:rPr>
        <w:t>ß</w:t>
      </w:r>
      <w:r w:rsidRPr="009B6A80">
        <w:rPr>
          <w:rFonts w:eastAsiaTheme="minorHAnsi" w:cs="Arial"/>
          <w:sz w:val="20"/>
          <w:szCs w:val="20"/>
          <w:lang w:val="de-AT"/>
        </w:rPr>
        <w:t>erdem kennt er die Grundlagen des Autos und hat eine hervorragende Bilanz in einer Kategorie am Pikes Peak!"</w:t>
      </w:r>
    </w:p>
    <w:p w14:paraId="6DBC0B30" w14:textId="77777777" w:rsidR="0016575B" w:rsidRPr="009B6A80" w:rsidRDefault="0016575B" w:rsidP="009B6A80">
      <w:pPr>
        <w:pStyle w:val="Contenttext1Arial"/>
        <w:suppressAutoHyphens/>
        <w:ind w:left="-709"/>
        <w:rPr>
          <w:rFonts w:eastAsiaTheme="minorHAnsi" w:cs="Arial"/>
          <w:sz w:val="20"/>
          <w:szCs w:val="20"/>
          <w:lang w:val="de-AT"/>
        </w:rPr>
      </w:pPr>
    </w:p>
    <w:p w14:paraId="7A20EDC4"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Sind Sie mit dem Endergebnis zufrieden? </w:t>
      </w:r>
    </w:p>
    <w:p w14:paraId="5C4E8332" w14:textId="3D0FBC2F"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"Die Alpine A110 Pikes Peak hat die Grenzen un</w:t>
      </w:r>
      <w:r w:rsidRPr="009B6A80">
        <w:rPr>
          <w:rFonts w:eastAsiaTheme="minorHAnsi" w:cs="Arial"/>
          <w:sz w:val="20"/>
          <w:szCs w:val="20"/>
          <w:lang w:val="de-AT"/>
        </w:rPr>
        <w:t xml:space="preserve">serer Vorstellungskraft weit überschritten, weit über alles hinaus, was wir uns in den ersten Tagen vorstellen konnten. Die ersten Tests verliefen reibungslos. Die Alpine A110 Pikes Peak hat all ihre anfänglichen Ziele erreicht, eine Meisterleistung in so </w:t>
      </w:r>
      <w:r w:rsidRPr="009B6A80">
        <w:rPr>
          <w:rFonts w:eastAsiaTheme="minorHAnsi" w:cs="Arial"/>
          <w:sz w:val="20"/>
          <w:szCs w:val="20"/>
          <w:lang w:val="de-AT"/>
        </w:rPr>
        <w:t>kurzer Zeit. Es war ein aufregendes Projekt, und wir alle freuen uns auf die legendäre Herausforderung, die uns mit diesem spektakulären Auto bevorsteht, sowohl optisch als auch leistungsmä</w:t>
      </w:r>
      <w:r w:rsidR="00FE38CD" w:rsidRPr="009B6A80">
        <w:rPr>
          <w:rFonts w:eastAsiaTheme="minorHAnsi" w:cs="Arial"/>
          <w:sz w:val="20"/>
          <w:szCs w:val="20"/>
          <w:lang w:val="de-AT"/>
        </w:rPr>
        <w:t>ß</w:t>
      </w:r>
      <w:r w:rsidRPr="009B6A80">
        <w:rPr>
          <w:rFonts w:eastAsiaTheme="minorHAnsi" w:cs="Arial"/>
          <w:sz w:val="20"/>
          <w:szCs w:val="20"/>
          <w:lang w:val="de-AT"/>
        </w:rPr>
        <w:t>ig!"</w:t>
      </w:r>
    </w:p>
    <w:p w14:paraId="5CB073A3" w14:textId="77777777" w:rsidR="0016575B" w:rsidRPr="009B6A80" w:rsidRDefault="0016575B" w:rsidP="009B6A80">
      <w:pPr>
        <w:pStyle w:val="Contenttext1Arial"/>
        <w:suppressAutoHyphens/>
        <w:ind w:left="-709"/>
        <w:rPr>
          <w:rFonts w:eastAsiaTheme="minorHAnsi" w:cs="Arial"/>
          <w:sz w:val="20"/>
          <w:szCs w:val="20"/>
          <w:lang w:val="de-AT"/>
        </w:rPr>
      </w:pPr>
    </w:p>
    <w:p w14:paraId="0F858C7E" w14:textId="77777777" w:rsidR="006E0541" w:rsidRPr="009B6A80" w:rsidRDefault="006E0541" w:rsidP="009B6A80">
      <w:pPr>
        <w:pStyle w:val="Contenttext1Arial"/>
        <w:suppressAutoHyphens/>
        <w:ind w:left="-709"/>
        <w:rPr>
          <w:rFonts w:eastAsiaTheme="minorHAnsi" w:cs="Arial"/>
          <w:sz w:val="20"/>
          <w:szCs w:val="20"/>
          <w:lang w:val="de-AT"/>
        </w:rPr>
      </w:pPr>
    </w:p>
    <w:p w14:paraId="606906FE" w14:textId="77777777" w:rsidR="006E0541" w:rsidRPr="009B6A80" w:rsidRDefault="006E0541" w:rsidP="009B6A80">
      <w:pPr>
        <w:pStyle w:val="Contenttext1Arial"/>
        <w:suppressAutoHyphens/>
        <w:ind w:left="-709"/>
        <w:rPr>
          <w:rFonts w:eastAsiaTheme="minorHAnsi" w:cs="Arial"/>
          <w:sz w:val="20"/>
          <w:szCs w:val="20"/>
          <w:lang w:val="de-AT"/>
        </w:rPr>
      </w:pPr>
    </w:p>
    <w:p w14:paraId="42271716" w14:textId="6D9EDEEB" w:rsidR="006E0541" w:rsidRPr="009B6A80" w:rsidRDefault="006E0541" w:rsidP="009B6A80">
      <w:pPr>
        <w:pStyle w:val="Contenttext1Arial"/>
        <w:suppressAutoHyphens/>
        <w:ind w:left="-709"/>
        <w:rPr>
          <w:rFonts w:eastAsiaTheme="minorHAnsi" w:cs="Arial"/>
          <w:sz w:val="20"/>
          <w:szCs w:val="20"/>
          <w:lang w:val="de-AT"/>
        </w:rPr>
      </w:pPr>
    </w:p>
    <w:p w14:paraId="5C9F1219" w14:textId="366954D4" w:rsidR="00AB71A2" w:rsidRPr="009B6A80" w:rsidRDefault="00AB71A2" w:rsidP="009B6A80">
      <w:pPr>
        <w:pStyle w:val="Contenttext1Arial"/>
        <w:suppressAutoHyphens/>
        <w:ind w:left="-709"/>
        <w:rPr>
          <w:rFonts w:eastAsiaTheme="minorHAnsi" w:cs="Arial"/>
          <w:sz w:val="20"/>
          <w:szCs w:val="20"/>
          <w:lang w:val="de-AT"/>
        </w:rPr>
      </w:pPr>
    </w:p>
    <w:p w14:paraId="4B0BECE8"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lastRenderedPageBreak/>
        <w:drawing>
          <wp:anchor distT="0" distB="0" distL="114300" distR="114300" simplePos="0" relativeHeight="251658244" behindDoc="0" locked="0" layoutInCell="1" allowOverlap="1" wp14:anchorId="49C44D9B" wp14:editId="25F57FF7">
            <wp:simplePos x="0" y="0"/>
            <wp:positionH relativeFrom="column">
              <wp:posOffset>635</wp:posOffset>
            </wp:positionH>
            <wp:positionV relativeFrom="paragraph">
              <wp:posOffset>309752</wp:posOffset>
            </wp:positionV>
            <wp:extent cx="5680075" cy="3778885"/>
            <wp:effectExtent l="0" t="0" r="0" b="571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extLst>
                        <a:ext uri="{28A0092B-C50C-407E-A947-70E740481C1C}">
                          <a14:useLocalDpi xmlns:a14="http://schemas.microsoft.com/office/drawing/2010/main" val="0"/>
                        </a:ext>
                      </a:extLst>
                    </a:blip>
                    <a:stretch>
                      <a:fillRect/>
                    </a:stretch>
                  </pic:blipFill>
                  <pic:spPr>
                    <a:xfrm>
                      <a:off x="0" y="0"/>
                      <a:ext cx="5680075" cy="3778885"/>
                    </a:xfrm>
                    <a:prstGeom prst="rect">
                      <a:avLst/>
                    </a:prstGeom>
                  </pic:spPr>
                </pic:pic>
              </a:graphicData>
            </a:graphic>
            <wp14:sizeRelH relativeFrom="margin">
              <wp14:pctWidth>0</wp14:pctWidth>
            </wp14:sizeRelH>
            <wp14:sizeRelV relativeFrom="margin">
              <wp14:pctHeight>0</wp14:pctHeight>
            </wp14:sizeRelV>
          </wp:anchor>
        </w:drawing>
      </w:r>
      <w:r w:rsidR="0016575B" w:rsidRPr="009B6A80">
        <w:rPr>
          <w:rFonts w:eastAsiaTheme="minorHAnsi" w:cs="Arial"/>
          <w:b/>
          <w:bCs/>
          <w:sz w:val="20"/>
          <w:szCs w:val="20"/>
          <w:lang w:val="de-AT"/>
        </w:rPr>
        <w:t>RAPHAËL LINARI: "DIE WILDESTE SEITE EINER IKONE DER ALPEN"</w:t>
      </w:r>
    </w:p>
    <w:p w14:paraId="3DA798E9" w14:textId="6174B0CD" w:rsidR="00AB71A2" w:rsidRPr="009B6A80" w:rsidRDefault="00AB71A2" w:rsidP="009B6A80">
      <w:pPr>
        <w:pStyle w:val="Contenttext1Arial"/>
        <w:suppressAutoHyphens/>
        <w:ind w:left="-709"/>
        <w:rPr>
          <w:rFonts w:eastAsiaTheme="minorHAnsi" w:cs="Arial"/>
          <w:sz w:val="20"/>
          <w:szCs w:val="20"/>
          <w:lang w:val="de-AT"/>
        </w:rPr>
      </w:pPr>
    </w:p>
    <w:p w14:paraId="238C4EA9" w14:textId="067D2755"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Raphaël Linari ist der Chefdesigner von Alpine und arbeitet seit über zehn Jahren bei der Renault</w:t>
      </w:r>
      <w:r w:rsidR="0066626D" w:rsidRPr="009B6A80">
        <w:rPr>
          <w:rFonts w:eastAsiaTheme="minorHAnsi" w:cs="Arial"/>
          <w:sz w:val="20"/>
          <w:szCs w:val="20"/>
          <w:lang w:val="de-AT"/>
        </w:rPr>
        <w:t xml:space="preserve"> Group</w:t>
      </w:r>
      <w:r w:rsidRPr="009B6A80">
        <w:rPr>
          <w:rFonts w:eastAsiaTheme="minorHAnsi" w:cs="Arial"/>
          <w:sz w:val="20"/>
          <w:szCs w:val="20"/>
          <w:lang w:val="de-AT"/>
        </w:rPr>
        <w:t>. Raphaël stand im Mittelpunkt einiger der ehrgeizigsten Projekte der Marke A</w:t>
      </w:r>
      <w:r w:rsidR="00CD3D57" w:rsidRPr="009B6A80">
        <w:rPr>
          <w:rFonts w:eastAsiaTheme="minorHAnsi" w:cs="Arial"/>
          <w:sz w:val="20"/>
          <w:szCs w:val="20"/>
          <w:lang w:val="de-AT"/>
        </w:rPr>
        <w:t>lpine</w:t>
      </w:r>
      <w:r w:rsidRPr="009B6A80">
        <w:rPr>
          <w:rFonts w:eastAsiaTheme="minorHAnsi" w:cs="Arial"/>
          <w:sz w:val="20"/>
          <w:szCs w:val="20"/>
          <w:lang w:val="de-AT"/>
        </w:rPr>
        <w:t>, darunter das zukünftige Alpine Hypercar, und hatte die Gelege</w:t>
      </w:r>
      <w:r w:rsidRPr="009B6A80">
        <w:rPr>
          <w:rFonts w:eastAsiaTheme="minorHAnsi" w:cs="Arial"/>
          <w:sz w:val="20"/>
          <w:szCs w:val="20"/>
          <w:lang w:val="de-AT"/>
        </w:rPr>
        <w:t>nheit, seine ausdrucksstärkste Seite mit der Alpine A110 Pikes Peak zu zeigen.</w:t>
      </w:r>
    </w:p>
    <w:p w14:paraId="11F236A4" w14:textId="77777777" w:rsidR="0016575B" w:rsidRPr="009B6A80" w:rsidRDefault="0016575B" w:rsidP="009B6A80">
      <w:pPr>
        <w:pStyle w:val="Contenttext1Arial"/>
        <w:suppressAutoHyphens/>
        <w:ind w:left="-709"/>
        <w:rPr>
          <w:rFonts w:eastAsiaTheme="minorHAnsi" w:cs="Arial"/>
          <w:sz w:val="20"/>
          <w:szCs w:val="20"/>
          <w:lang w:val="de-AT"/>
        </w:rPr>
      </w:pPr>
    </w:p>
    <w:p w14:paraId="58B25CB8" w14:textId="79ADD820"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Wie war das </w:t>
      </w:r>
      <w:r w:rsidR="0024223A" w:rsidRPr="009B6A80">
        <w:rPr>
          <w:rFonts w:eastAsiaTheme="minorHAnsi" w:cs="Arial"/>
          <w:b/>
          <w:bCs/>
          <w:sz w:val="20"/>
          <w:szCs w:val="20"/>
          <w:lang w:val="de-AT"/>
        </w:rPr>
        <w:t>Design-Team</w:t>
      </w:r>
      <w:r w:rsidRPr="009B6A80">
        <w:rPr>
          <w:rFonts w:eastAsiaTheme="minorHAnsi" w:cs="Arial"/>
          <w:b/>
          <w:bCs/>
          <w:sz w:val="20"/>
          <w:szCs w:val="20"/>
          <w:lang w:val="de-AT"/>
        </w:rPr>
        <w:t xml:space="preserve"> an der Alpine A110 Pikes Peak beteiligt? </w:t>
      </w:r>
    </w:p>
    <w:p w14:paraId="4D9BE8F1" w14:textId="36154D73"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"Letztes Jahr trafen sich Laurent Rossi, Philippe Sinault, David Gendry und Anthony Villain während des </w:t>
      </w:r>
      <w:r w:rsidRPr="009B6A80">
        <w:rPr>
          <w:rFonts w:eastAsiaTheme="minorHAnsi" w:cs="Arial"/>
          <w:sz w:val="20"/>
          <w:szCs w:val="20"/>
          <w:lang w:val="de-AT"/>
        </w:rPr>
        <w:t>Grand Prix von Abu Dhabi, um verschiedene Projekte zu besprechen. Pikes Peak wurde untersucht und validiert, und wir begannen im Dezember mit der Arbeit daran. Es war ein äu</w:t>
      </w:r>
      <w:r w:rsidR="00FE38CD" w:rsidRPr="009B6A80">
        <w:rPr>
          <w:rFonts w:eastAsiaTheme="minorHAnsi" w:cs="Arial"/>
          <w:sz w:val="20"/>
          <w:szCs w:val="20"/>
          <w:lang w:val="de-AT"/>
        </w:rPr>
        <w:t>ß</w:t>
      </w:r>
      <w:r w:rsidRPr="009B6A80">
        <w:rPr>
          <w:rFonts w:eastAsiaTheme="minorHAnsi" w:cs="Arial"/>
          <w:sz w:val="20"/>
          <w:szCs w:val="20"/>
          <w:lang w:val="de-AT"/>
        </w:rPr>
        <w:t xml:space="preserve">erst spannendes und anregendes Abenteuer. Es ist ein legendärer </w:t>
      </w:r>
      <w:r w:rsidRPr="009B6A80">
        <w:rPr>
          <w:rFonts w:eastAsiaTheme="minorHAnsi" w:cs="Arial"/>
          <w:sz w:val="20"/>
          <w:szCs w:val="20"/>
          <w:lang w:val="de-AT"/>
        </w:rPr>
        <w:t>Wettbewerb, und der Wunsch, die wildeste Alpine A110 zu bauen, war sehr motivierend. Ich hatte bereits einige Ideen und eine ziemlich klare Vision in dieser Richtung, und wir konnten das Projekt am 23. Dezember mit den Signatech-Teams skizzieren. Sie haben</w:t>
      </w:r>
      <w:r w:rsidRPr="009B6A80">
        <w:rPr>
          <w:rFonts w:eastAsiaTheme="minorHAnsi" w:cs="Arial"/>
          <w:sz w:val="20"/>
          <w:szCs w:val="20"/>
          <w:lang w:val="de-AT"/>
        </w:rPr>
        <w:t xml:space="preserve"> uns umgehauen, indem sie alle unsere Ideen, auch die verrücktesten, akzeptiert haben, um dieses Auto untypisch und ikonisch zu machen."</w:t>
      </w:r>
    </w:p>
    <w:p w14:paraId="76EDE95E" w14:textId="77777777" w:rsidR="0016575B" w:rsidRPr="009B6A80" w:rsidRDefault="0016575B" w:rsidP="009B6A80">
      <w:pPr>
        <w:pStyle w:val="Contenttext1Arial"/>
        <w:suppressAutoHyphens/>
        <w:ind w:left="-709"/>
        <w:rPr>
          <w:rFonts w:eastAsiaTheme="minorHAnsi" w:cs="Arial"/>
          <w:sz w:val="20"/>
          <w:szCs w:val="20"/>
          <w:lang w:val="de-AT"/>
        </w:rPr>
      </w:pPr>
    </w:p>
    <w:p w14:paraId="7810D2A4" w14:textId="77777777" w:rsidR="004F777A" w:rsidRPr="009B6A80" w:rsidRDefault="004F777A" w:rsidP="009B6A80">
      <w:pPr>
        <w:ind w:left="-709"/>
        <w:rPr>
          <w:rFonts w:ascii="Arial" w:eastAsiaTheme="minorHAnsi" w:hAnsi="Arial" w:cs="Arial"/>
          <w:b/>
          <w:bCs/>
          <w:noProof/>
          <w:sz w:val="20"/>
          <w:szCs w:val="20"/>
          <w:lang w:val="de-AT"/>
        </w:rPr>
      </w:pPr>
      <w:r w:rsidRPr="009B6A80">
        <w:rPr>
          <w:rFonts w:eastAsiaTheme="minorHAnsi" w:cs="Arial"/>
          <w:b/>
          <w:bCs/>
          <w:sz w:val="20"/>
          <w:szCs w:val="20"/>
          <w:lang w:val="de-AT"/>
        </w:rPr>
        <w:br w:type="page"/>
      </w:r>
    </w:p>
    <w:p w14:paraId="7144472E" w14:textId="533A2100"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lastRenderedPageBreak/>
        <w:t xml:space="preserve">Wie haben Sie den engen Zeitplan für dieses Projekt bewältigt? </w:t>
      </w:r>
    </w:p>
    <w:p w14:paraId="636BA38C" w14:textId="77777777"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"Wir waren uns sowohl der Leistungsanforderungen als</w:t>
      </w:r>
      <w:r w:rsidRPr="009B6A80">
        <w:rPr>
          <w:rFonts w:eastAsiaTheme="minorHAnsi" w:cs="Arial"/>
          <w:sz w:val="20"/>
          <w:szCs w:val="20"/>
          <w:lang w:val="de-AT"/>
        </w:rPr>
        <w:t xml:space="preserve"> auch der Machbarkeit und der Herstellung der spezifischen Teile bewusst. Wir strebten mit Signatech nach Effizienz. Unser Ziel war es, innerhalb kürzester Zeit und unter den gegebenen Bedingungen ein möglichst eindrucksvolles und unverwechselbares Auto zu</w:t>
      </w:r>
      <w:r w:rsidRPr="009B6A80">
        <w:rPr>
          <w:rFonts w:eastAsiaTheme="minorHAnsi" w:cs="Arial"/>
          <w:sz w:val="20"/>
          <w:szCs w:val="20"/>
          <w:lang w:val="de-AT"/>
        </w:rPr>
        <w:t xml:space="preserve"> schaffen. Wir arbeiteten Hand in Hand und verstanden uns gut, und nichts war unmöglich. Das hat uns ermöglicht, viele Ideen zu verwirklichen."</w:t>
      </w:r>
    </w:p>
    <w:p w14:paraId="13021C00" w14:textId="77777777" w:rsidR="0016575B" w:rsidRPr="009B6A80" w:rsidRDefault="0016575B" w:rsidP="009B6A80">
      <w:pPr>
        <w:pStyle w:val="Contenttext1Arial"/>
        <w:suppressAutoHyphens/>
        <w:ind w:left="-709"/>
        <w:rPr>
          <w:rFonts w:eastAsiaTheme="minorHAnsi" w:cs="Arial"/>
          <w:sz w:val="20"/>
          <w:szCs w:val="20"/>
          <w:lang w:val="de-AT"/>
        </w:rPr>
      </w:pPr>
    </w:p>
    <w:p w14:paraId="336E2B2B"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Wie haben Sie die Linie der Alpen mit der Brutalität des Pikes Peak verbunden? </w:t>
      </w:r>
    </w:p>
    <w:p w14:paraId="247AED62" w14:textId="77777777"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"Mehr als eine Harmonie wollten</w:t>
      </w:r>
      <w:r w:rsidRPr="009B6A80">
        <w:rPr>
          <w:rFonts w:eastAsiaTheme="minorHAnsi" w:cs="Arial"/>
          <w:sz w:val="20"/>
          <w:szCs w:val="20"/>
          <w:lang w:val="de-AT"/>
        </w:rPr>
        <w:t xml:space="preserve"> wir ein möglichst auffälliges Objekt schaffen. Ein Rennen wie Pikes Peak erfordert ein demonstratives, fast wildes Auto unter den amerikanischen Monstern. Es musste herausstechen, und dies war eine einzigartige Gelegenheit, ein wirklich extremes Auto zu b</w:t>
      </w:r>
      <w:r w:rsidRPr="009B6A80">
        <w:rPr>
          <w:rFonts w:eastAsiaTheme="minorHAnsi" w:cs="Arial"/>
          <w:sz w:val="20"/>
          <w:szCs w:val="20"/>
          <w:lang w:val="de-AT"/>
        </w:rPr>
        <w:t>auen."</w:t>
      </w:r>
    </w:p>
    <w:p w14:paraId="79B241E1" w14:textId="77777777" w:rsidR="0016575B" w:rsidRPr="009B6A80" w:rsidRDefault="0016575B" w:rsidP="009B6A80">
      <w:pPr>
        <w:pStyle w:val="Contenttext1Arial"/>
        <w:suppressAutoHyphens/>
        <w:ind w:left="-709"/>
        <w:rPr>
          <w:rFonts w:eastAsiaTheme="minorHAnsi" w:cs="Arial"/>
          <w:sz w:val="20"/>
          <w:szCs w:val="20"/>
          <w:lang w:val="de-AT"/>
        </w:rPr>
      </w:pPr>
    </w:p>
    <w:p w14:paraId="1AF19D7F" w14:textId="110D2633"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Wie äu</w:t>
      </w:r>
      <w:r w:rsidR="00FE38CD" w:rsidRPr="009B6A80">
        <w:rPr>
          <w:rFonts w:eastAsiaTheme="minorHAnsi" w:cs="Arial"/>
          <w:b/>
          <w:bCs/>
          <w:sz w:val="20"/>
          <w:szCs w:val="20"/>
          <w:lang w:val="de-AT"/>
        </w:rPr>
        <w:t>ß</w:t>
      </w:r>
      <w:r w:rsidRPr="009B6A80">
        <w:rPr>
          <w:rFonts w:eastAsiaTheme="minorHAnsi" w:cs="Arial"/>
          <w:b/>
          <w:bCs/>
          <w:sz w:val="20"/>
          <w:szCs w:val="20"/>
          <w:lang w:val="de-AT"/>
        </w:rPr>
        <w:t xml:space="preserve">ert sich diese visuelle Wirkung? </w:t>
      </w:r>
    </w:p>
    <w:p w14:paraId="4233E342" w14:textId="4F08A474"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"Pikes Peak ist ein Rennen, bei dem man viel aerodynamischen Abtrieb braucht, aber das Time-Attack-Reglement schränkt uns bei der Verbreiterung der Karosserie und der Spuren ein. Deshalb haben wir an dieser</w:t>
      </w:r>
      <w:r w:rsidRPr="009B6A80">
        <w:rPr>
          <w:rFonts w:eastAsiaTheme="minorHAnsi" w:cs="Arial"/>
          <w:sz w:val="20"/>
          <w:szCs w:val="20"/>
          <w:lang w:val="de-AT"/>
        </w:rPr>
        <w:t xml:space="preserve"> Alpine A110 GT4 Evo Basis sehr ausgeprägte Splitter an der Front und Abweiser an den Kanten der vorderen Sto</w:t>
      </w:r>
      <w:r w:rsidR="00FE38CD" w:rsidRPr="009B6A80">
        <w:rPr>
          <w:rFonts w:eastAsiaTheme="minorHAnsi" w:cs="Arial"/>
          <w:sz w:val="20"/>
          <w:szCs w:val="20"/>
          <w:lang w:val="de-AT"/>
        </w:rPr>
        <w:t>ß</w:t>
      </w:r>
      <w:r w:rsidRPr="009B6A80">
        <w:rPr>
          <w:rFonts w:eastAsiaTheme="minorHAnsi" w:cs="Arial"/>
          <w:sz w:val="20"/>
          <w:szCs w:val="20"/>
          <w:lang w:val="de-AT"/>
        </w:rPr>
        <w:t>stange angebracht. An den Seiten haben wir die Seitenschweller und den Diffusor von der Alpine A110 R übernommen. Au</w:t>
      </w:r>
      <w:r w:rsidR="00FE38CD" w:rsidRPr="009B6A80">
        <w:rPr>
          <w:rFonts w:eastAsiaTheme="minorHAnsi" w:cs="Arial"/>
          <w:sz w:val="20"/>
          <w:szCs w:val="20"/>
          <w:lang w:val="de-AT"/>
        </w:rPr>
        <w:t>ß</w:t>
      </w:r>
      <w:r w:rsidRPr="009B6A80">
        <w:rPr>
          <w:rFonts w:eastAsiaTheme="minorHAnsi" w:cs="Arial"/>
          <w:sz w:val="20"/>
          <w:szCs w:val="20"/>
          <w:lang w:val="de-AT"/>
        </w:rPr>
        <w:t>erdem gibt es einen Luftein</w:t>
      </w:r>
      <w:r w:rsidRPr="009B6A80">
        <w:rPr>
          <w:rFonts w:eastAsiaTheme="minorHAnsi" w:cs="Arial"/>
          <w:sz w:val="20"/>
          <w:szCs w:val="20"/>
          <w:lang w:val="de-AT"/>
        </w:rPr>
        <w:t>lass auf dem Dach, um den fast 500 PS starken Motor mit Luft zu versorgen. Und schlie</w:t>
      </w:r>
      <w:r w:rsidR="00FE38CD" w:rsidRPr="009B6A80">
        <w:rPr>
          <w:rFonts w:eastAsiaTheme="minorHAnsi" w:cs="Arial"/>
          <w:sz w:val="20"/>
          <w:szCs w:val="20"/>
          <w:lang w:val="de-AT"/>
        </w:rPr>
        <w:t>ß</w:t>
      </w:r>
      <w:r w:rsidRPr="009B6A80">
        <w:rPr>
          <w:rFonts w:eastAsiaTheme="minorHAnsi" w:cs="Arial"/>
          <w:sz w:val="20"/>
          <w:szCs w:val="20"/>
          <w:lang w:val="de-AT"/>
        </w:rPr>
        <w:t>lich ist da noch dieser riesige Flügel am Heck.</w:t>
      </w:r>
    </w:p>
    <w:p w14:paraId="4005AAE1" w14:textId="77777777" w:rsidR="0016575B" w:rsidRPr="009B6A80" w:rsidRDefault="0016575B" w:rsidP="009B6A80">
      <w:pPr>
        <w:pStyle w:val="Contenttext1Arial"/>
        <w:suppressAutoHyphens/>
        <w:ind w:left="-709"/>
        <w:rPr>
          <w:rFonts w:eastAsiaTheme="minorHAnsi" w:cs="Arial"/>
          <w:sz w:val="20"/>
          <w:szCs w:val="20"/>
          <w:lang w:val="de-AT"/>
        </w:rPr>
      </w:pPr>
    </w:p>
    <w:p w14:paraId="5BA237D0"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Konnten Sie mit diesem Projekt einige Ideen verwirklichen? </w:t>
      </w:r>
    </w:p>
    <w:p w14:paraId="7944026C" w14:textId="5C8205D7"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"In der Tat! Es war sehr inspirierend, denn wir alle </w:t>
      </w:r>
      <w:r w:rsidRPr="009B6A80">
        <w:rPr>
          <w:rFonts w:eastAsiaTheme="minorHAnsi" w:cs="Arial"/>
          <w:sz w:val="20"/>
          <w:szCs w:val="20"/>
          <w:lang w:val="de-AT"/>
        </w:rPr>
        <w:t xml:space="preserve">haben eine Vision von der A110. Ich wollte schon lange eine Haifischflosse in der Mitte der Heckscheibe haben, und um es noch extremer zu machen, stellte ich mir vor, dass sie den Heckflügel in zwei Hälften schneidet. Das Ergebnis ist ziemlich spektakulär </w:t>
      </w:r>
      <w:r w:rsidRPr="009B6A80">
        <w:rPr>
          <w:rFonts w:eastAsiaTheme="minorHAnsi" w:cs="Arial"/>
          <w:sz w:val="20"/>
          <w:szCs w:val="20"/>
          <w:lang w:val="de-AT"/>
        </w:rPr>
        <w:t xml:space="preserve">und kraftvoll. Mit der Neupositionierung der Lichtfunktionen haben wir einen Laser, der den Heckflügel schneidet und verbreitert. Das ist eines der stärksten Details an diesem Auto. Gleichzeitig haben wir auch an der vorderen Lichtsignatur gearbeitet, mit </w:t>
      </w:r>
      <w:r w:rsidRPr="009B6A80">
        <w:rPr>
          <w:rFonts w:eastAsiaTheme="minorHAnsi" w:cs="Arial"/>
          <w:sz w:val="20"/>
          <w:szCs w:val="20"/>
          <w:lang w:val="de-AT"/>
        </w:rPr>
        <w:t>zwei weiteren sehr dünnen Lasern, die dem Auto einen wirklich aggressiven Look verleihen. Pikes Peak war das perfekte Medium, um die Alpine A110 zu präsentieren, deren Neuerfindung aufregender denn je ist. Und es gibt noch einige</w:t>
      </w:r>
      <w:r w:rsidR="002A4AE5" w:rsidRPr="009B6A80">
        <w:rPr>
          <w:rFonts w:eastAsiaTheme="minorHAnsi" w:cs="Arial"/>
          <w:sz w:val="20"/>
          <w:szCs w:val="20"/>
          <w:lang w:val="de-AT"/>
        </w:rPr>
        <w:t>s</w:t>
      </w:r>
      <w:r w:rsidR="00034483" w:rsidRPr="009B6A80">
        <w:rPr>
          <w:rFonts w:eastAsiaTheme="minorHAnsi" w:cs="Arial"/>
          <w:sz w:val="20"/>
          <w:szCs w:val="20"/>
          <w:lang w:val="de-AT"/>
        </w:rPr>
        <w:t xml:space="preserve"> zu </w:t>
      </w:r>
      <w:r w:rsidRPr="009B6A80">
        <w:rPr>
          <w:rFonts w:eastAsiaTheme="minorHAnsi" w:cs="Arial"/>
          <w:sz w:val="20"/>
          <w:szCs w:val="20"/>
          <w:lang w:val="de-AT"/>
        </w:rPr>
        <w:t>entdecken!"</w:t>
      </w:r>
    </w:p>
    <w:p w14:paraId="6D10234A" w14:textId="77777777" w:rsidR="0016575B" w:rsidRPr="009B6A80" w:rsidRDefault="0016575B" w:rsidP="009B6A80">
      <w:pPr>
        <w:pStyle w:val="Contenttext1Arial"/>
        <w:suppressAutoHyphens/>
        <w:ind w:left="-709"/>
        <w:rPr>
          <w:rFonts w:eastAsiaTheme="minorHAnsi" w:cs="Arial"/>
          <w:sz w:val="20"/>
          <w:szCs w:val="20"/>
          <w:lang w:val="de-AT"/>
        </w:rPr>
      </w:pPr>
    </w:p>
    <w:p w14:paraId="411DDD99"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Wie würde</w:t>
      </w:r>
      <w:r w:rsidRPr="009B6A80">
        <w:rPr>
          <w:rFonts w:eastAsiaTheme="minorHAnsi" w:cs="Arial"/>
          <w:b/>
          <w:bCs/>
          <w:sz w:val="20"/>
          <w:szCs w:val="20"/>
          <w:lang w:val="de-AT"/>
        </w:rPr>
        <w:t xml:space="preserve">n Sie dieses Projekt zusammenfassen? </w:t>
      </w:r>
    </w:p>
    <w:p w14:paraId="31CB13DE" w14:textId="389DAF46"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"D</w:t>
      </w:r>
      <w:r w:rsidR="0024676F" w:rsidRPr="009B6A80">
        <w:rPr>
          <w:rFonts w:eastAsiaTheme="minorHAnsi" w:cs="Arial"/>
          <w:sz w:val="20"/>
          <w:szCs w:val="20"/>
          <w:lang w:val="de-AT"/>
        </w:rPr>
        <w:t>ie</w:t>
      </w:r>
      <w:r w:rsidRPr="009B6A80">
        <w:rPr>
          <w:rFonts w:eastAsiaTheme="minorHAnsi" w:cs="Arial"/>
          <w:sz w:val="20"/>
          <w:szCs w:val="20"/>
          <w:lang w:val="de-AT"/>
        </w:rPr>
        <w:t xml:space="preserve"> A110 Pikes Peak bringt die wildeste Seite dieses kultigen Autos zum Vorschein. </w:t>
      </w:r>
      <w:r w:rsidR="0024676F" w:rsidRPr="009B6A80">
        <w:rPr>
          <w:rFonts w:eastAsiaTheme="minorHAnsi" w:cs="Arial"/>
          <w:sz w:val="20"/>
          <w:szCs w:val="20"/>
          <w:lang w:val="de-AT"/>
        </w:rPr>
        <w:t>Sie</w:t>
      </w:r>
      <w:r w:rsidRPr="009B6A80">
        <w:rPr>
          <w:rFonts w:eastAsiaTheme="minorHAnsi" w:cs="Arial"/>
          <w:sz w:val="20"/>
          <w:szCs w:val="20"/>
          <w:lang w:val="de-AT"/>
        </w:rPr>
        <w:t xml:space="preserve"> ist bereits von </w:t>
      </w:r>
      <w:r w:rsidR="0024676F" w:rsidRPr="009B6A80">
        <w:rPr>
          <w:rFonts w:eastAsiaTheme="minorHAnsi" w:cs="Arial"/>
          <w:sz w:val="20"/>
          <w:szCs w:val="20"/>
          <w:lang w:val="de-AT"/>
        </w:rPr>
        <w:t>ihrer</w:t>
      </w:r>
      <w:r w:rsidRPr="009B6A80">
        <w:rPr>
          <w:rFonts w:eastAsiaTheme="minorHAnsi" w:cs="Arial"/>
          <w:sz w:val="20"/>
          <w:szCs w:val="20"/>
          <w:lang w:val="de-AT"/>
        </w:rPr>
        <w:t xml:space="preserve"> Konstruktion her wendig und leicht, aber mit </w:t>
      </w:r>
      <w:r w:rsidR="0024676F" w:rsidRPr="009B6A80">
        <w:rPr>
          <w:rFonts w:eastAsiaTheme="minorHAnsi" w:cs="Arial"/>
          <w:sz w:val="20"/>
          <w:szCs w:val="20"/>
          <w:lang w:val="de-AT"/>
        </w:rPr>
        <w:t>ihrer</w:t>
      </w:r>
      <w:r w:rsidRPr="009B6A80">
        <w:rPr>
          <w:rFonts w:eastAsiaTheme="minorHAnsi" w:cs="Arial"/>
          <w:sz w:val="20"/>
          <w:szCs w:val="20"/>
          <w:lang w:val="de-AT"/>
        </w:rPr>
        <w:t xml:space="preserve"> speziellen Aerodynamik und den extremen Proportionen wird</w:t>
      </w:r>
      <w:r w:rsidRPr="009B6A80">
        <w:rPr>
          <w:rFonts w:eastAsiaTheme="minorHAnsi" w:cs="Arial"/>
          <w:sz w:val="20"/>
          <w:szCs w:val="20"/>
          <w:lang w:val="de-AT"/>
        </w:rPr>
        <w:t xml:space="preserve"> </w:t>
      </w:r>
      <w:r w:rsidR="0024676F" w:rsidRPr="009B6A80">
        <w:rPr>
          <w:rFonts w:eastAsiaTheme="minorHAnsi" w:cs="Arial"/>
          <w:sz w:val="20"/>
          <w:szCs w:val="20"/>
          <w:lang w:val="de-AT"/>
        </w:rPr>
        <w:t>sie</w:t>
      </w:r>
      <w:r w:rsidRPr="009B6A80">
        <w:rPr>
          <w:rFonts w:eastAsiaTheme="minorHAnsi" w:cs="Arial"/>
          <w:sz w:val="20"/>
          <w:szCs w:val="20"/>
          <w:lang w:val="de-AT"/>
        </w:rPr>
        <w:t xml:space="preserve"> zu einem echten Rennwagen. Dieses legendäre Ereignis war eine unerschöpfliche Inspirationsquelle, um unsere Kreativität voranzutreiben und die A110 zu übertreffen, ohne dabei die Leistungsanforderungen zu vernachlässigen. Dank der engen Zusammenarbeit</w:t>
      </w:r>
      <w:r w:rsidRPr="009B6A80">
        <w:rPr>
          <w:rFonts w:eastAsiaTheme="minorHAnsi" w:cs="Arial"/>
          <w:sz w:val="20"/>
          <w:szCs w:val="20"/>
          <w:lang w:val="de-AT"/>
        </w:rPr>
        <w:t xml:space="preserve"> mit den technischen Teams von Signatech konnte dieses Projekt in einem sehr engen Zeitrahmen abgeschlo</w:t>
      </w:r>
      <w:r w:rsidR="00FE38CD" w:rsidRPr="009B6A80">
        <w:rPr>
          <w:rFonts w:eastAsiaTheme="minorHAnsi" w:cs="Arial"/>
          <w:sz w:val="20"/>
          <w:szCs w:val="20"/>
          <w:lang w:val="de-AT"/>
        </w:rPr>
        <w:t>ss</w:t>
      </w:r>
      <w:r w:rsidRPr="009B6A80">
        <w:rPr>
          <w:rFonts w:eastAsiaTheme="minorHAnsi" w:cs="Arial"/>
          <w:sz w:val="20"/>
          <w:szCs w:val="20"/>
          <w:lang w:val="de-AT"/>
        </w:rPr>
        <w:t>en werden. Wir freuen uns darauf, zu sehen, wie unsere Kreation die amerikanischen Kraftpakete auf ihrem heimischen Terrain herausfordert. Ich möchte m</w:t>
      </w:r>
      <w:r w:rsidRPr="009B6A80">
        <w:rPr>
          <w:rFonts w:eastAsiaTheme="minorHAnsi" w:cs="Arial"/>
          <w:sz w:val="20"/>
          <w:szCs w:val="20"/>
          <w:lang w:val="de-AT"/>
        </w:rPr>
        <w:t>ich bei Jun Okazaki und Victor Sfiazof bedanken, den beiden Designern, die mit mir an der Gestaltung dieses Autos gearbeitet haben. Ganz zu schweigen von der fantastischen Zusammenarbeit mit dem kompetenten und enthusiastischen Signatech-Team."</w:t>
      </w:r>
    </w:p>
    <w:p w14:paraId="33E4727B" w14:textId="77777777" w:rsidR="0024676F" w:rsidRPr="009B6A80" w:rsidRDefault="0024676F" w:rsidP="009B6A80">
      <w:pPr>
        <w:pStyle w:val="Contenttext1Arial"/>
        <w:suppressAutoHyphens/>
        <w:ind w:left="-709"/>
        <w:rPr>
          <w:rFonts w:eastAsiaTheme="minorHAnsi" w:cs="Arial"/>
          <w:sz w:val="20"/>
          <w:szCs w:val="20"/>
          <w:lang w:val="de-AT"/>
        </w:rPr>
      </w:pPr>
    </w:p>
    <w:p w14:paraId="56C60AF5" w14:textId="77777777"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b/>
          <w:bCs/>
          <w:sz w:val="20"/>
          <w:szCs w:val="20"/>
          <w:lang w:val="de-AT"/>
        </w:rPr>
        <w:drawing>
          <wp:anchor distT="0" distB="0" distL="114300" distR="114300" simplePos="0" relativeHeight="251658245" behindDoc="0" locked="0" layoutInCell="1" allowOverlap="1" wp14:anchorId="3DBCCF9D" wp14:editId="167C04F1">
            <wp:simplePos x="0" y="0"/>
            <wp:positionH relativeFrom="column">
              <wp:posOffset>-9011</wp:posOffset>
            </wp:positionH>
            <wp:positionV relativeFrom="paragraph">
              <wp:posOffset>418</wp:posOffset>
            </wp:positionV>
            <wp:extent cx="5679440" cy="3778885"/>
            <wp:effectExtent l="0" t="0" r="0" b="5715"/>
            <wp:wrapTopAndBottom/>
            <wp:docPr id="8" name="Image 8" descr="Une image contenant Véhicule terrestre, véhicule, voiture de sport, Conception auto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Véhicule terrestre, véhicule, voiture de sport, Conception automobi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679440" cy="3778885"/>
                    </a:xfrm>
                    <a:prstGeom prst="rect">
                      <a:avLst/>
                    </a:prstGeom>
                  </pic:spPr>
                </pic:pic>
              </a:graphicData>
            </a:graphic>
            <wp14:sizeRelH relativeFrom="margin">
              <wp14:pctWidth>0</wp14:pctWidth>
            </wp14:sizeRelH>
            <wp14:sizeRelV relativeFrom="margin">
              <wp14:pctHeight>0</wp14:pctHeight>
            </wp14:sizeRelV>
          </wp:anchor>
        </w:drawing>
      </w:r>
    </w:p>
    <w:p w14:paraId="13BC517E" w14:textId="77777777" w:rsidR="00AB71A2" w:rsidRPr="009B6A80" w:rsidRDefault="00AB71A2" w:rsidP="009B6A80">
      <w:pPr>
        <w:pStyle w:val="Contenttext1Arial"/>
        <w:suppressAutoHyphens/>
        <w:ind w:left="-709"/>
        <w:rPr>
          <w:rFonts w:eastAsiaTheme="minorHAnsi" w:cs="Arial"/>
          <w:sz w:val="20"/>
          <w:szCs w:val="20"/>
          <w:lang w:val="de-AT"/>
        </w:rPr>
      </w:pPr>
    </w:p>
    <w:p w14:paraId="19E55E33" w14:textId="77777777" w:rsidR="00351166" w:rsidRPr="009B6A80" w:rsidRDefault="00351166" w:rsidP="009B6A80">
      <w:pPr>
        <w:ind w:left="-709"/>
        <w:rPr>
          <w:rFonts w:ascii="Arial" w:eastAsiaTheme="minorHAnsi" w:hAnsi="Arial" w:cs="Arial"/>
          <w:b/>
          <w:bCs/>
          <w:noProof/>
          <w:sz w:val="20"/>
          <w:szCs w:val="20"/>
          <w:lang w:val="de-AT"/>
        </w:rPr>
      </w:pPr>
      <w:r w:rsidRPr="009B6A80">
        <w:rPr>
          <w:rFonts w:eastAsiaTheme="minorHAnsi" w:cs="Arial"/>
          <w:b/>
          <w:bCs/>
          <w:sz w:val="20"/>
          <w:szCs w:val="20"/>
          <w:lang w:val="de-AT"/>
        </w:rPr>
        <w:br w:type="page"/>
      </w:r>
    </w:p>
    <w:p w14:paraId="069F34A5"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lastRenderedPageBreak/>
        <w:t>Q&amp;A MIT RAPHAËL ASTIER</w:t>
      </w:r>
    </w:p>
    <w:p w14:paraId="0D29B742" w14:textId="77777777" w:rsidR="00937FD2" w:rsidRPr="009B6A80" w:rsidRDefault="00937FD2" w:rsidP="009B6A80">
      <w:pPr>
        <w:pStyle w:val="Contenttext1Arial"/>
        <w:suppressAutoHyphens/>
        <w:ind w:left="-709"/>
        <w:rPr>
          <w:rFonts w:eastAsiaTheme="minorHAnsi" w:cs="Arial"/>
          <w:sz w:val="20"/>
          <w:szCs w:val="20"/>
          <w:lang w:val="de-AT"/>
        </w:rPr>
      </w:pPr>
    </w:p>
    <w:p w14:paraId="24B3570A" w14:textId="77777777"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Raphaël Astier gewann 2016 den französischen Rallye-Cup und holte 2018 und 2022 auch den Titel im FIA R-GT Cup. Nach seinem internationalen Titel mit der Alpine A110 Rallye steht der 32-jährige Franzose vor seinem fünften Start am P</w:t>
      </w:r>
      <w:r w:rsidRPr="009B6A80">
        <w:rPr>
          <w:rFonts w:eastAsiaTheme="minorHAnsi" w:cs="Arial"/>
          <w:sz w:val="20"/>
          <w:szCs w:val="20"/>
          <w:lang w:val="de-AT"/>
        </w:rPr>
        <w:t>ikes Peak, wo er mit 9:23,721 Sekunden den Rekord in der Time Attack 1 Klasse hält...</w:t>
      </w:r>
    </w:p>
    <w:p w14:paraId="770EC404" w14:textId="77777777" w:rsidR="00937FD2" w:rsidRPr="009B6A80" w:rsidRDefault="00937FD2" w:rsidP="009B6A80">
      <w:pPr>
        <w:pStyle w:val="Contenttext1Arial"/>
        <w:suppressAutoHyphens/>
        <w:ind w:left="-709"/>
        <w:rPr>
          <w:rFonts w:eastAsiaTheme="minorHAnsi" w:cs="Arial"/>
          <w:sz w:val="20"/>
          <w:szCs w:val="20"/>
          <w:lang w:val="de-AT"/>
        </w:rPr>
      </w:pPr>
    </w:p>
    <w:p w14:paraId="0F1EDDD9"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Raphaël, was bedeutet dieses Projekt für dich? </w:t>
      </w:r>
    </w:p>
    <w:p w14:paraId="2E317EB0" w14:textId="100540B9"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"Pikes Peak ist ein legendäres Rennen, von dem ich immer geträumt habe, und ich bin begeistert, zum fünften Mal in </w:t>
      </w:r>
      <w:r w:rsidRPr="009B6A80">
        <w:rPr>
          <w:rFonts w:eastAsiaTheme="minorHAnsi" w:cs="Arial"/>
          <w:sz w:val="20"/>
          <w:szCs w:val="20"/>
          <w:lang w:val="de-AT"/>
        </w:rPr>
        <w:t>meiner Karriere zurückzukehren. Es ist eine Ehre, Teil dieses Abenteuers zu sein, das von Alpine und Signatech nach zwei Jahren Wettbewerb mit der Alpine A110 Rallye initiiert wurde. Ich bin sehr stolz darauf, als Fahrer für dieses Programm ausgewählt word</w:t>
      </w:r>
      <w:r w:rsidRPr="009B6A80">
        <w:rPr>
          <w:rFonts w:eastAsiaTheme="minorHAnsi" w:cs="Arial"/>
          <w:sz w:val="20"/>
          <w:szCs w:val="20"/>
          <w:lang w:val="de-AT"/>
        </w:rPr>
        <w:t>en zu sein, und ich kann es kaum erwarten, der Marke bei ihren ersten Läufen am Pikes Peak meine ganze Erfahrung und mein Wissen zur Verfügung zu stellen. Ein Gesamtsieg ist zwar nicht das Ziel, aber ich bin überzeugt, dass die Alpine A110 Pikes Peak in ih</w:t>
      </w:r>
      <w:r w:rsidRPr="009B6A80">
        <w:rPr>
          <w:rFonts w:eastAsiaTheme="minorHAnsi" w:cs="Arial"/>
          <w:sz w:val="20"/>
          <w:szCs w:val="20"/>
          <w:lang w:val="de-AT"/>
        </w:rPr>
        <w:t>rer Time</w:t>
      </w:r>
      <w:r w:rsidR="0024676F" w:rsidRPr="009B6A80">
        <w:rPr>
          <w:rFonts w:eastAsiaTheme="minorHAnsi" w:cs="Arial"/>
          <w:sz w:val="20"/>
          <w:szCs w:val="20"/>
          <w:lang w:val="de-AT"/>
        </w:rPr>
        <w:t>-</w:t>
      </w:r>
      <w:r w:rsidRPr="009B6A80">
        <w:rPr>
          <w:rFonts w:eastAsiaTheme="minorHAnsi" w:cs="Arial"/>
          <w:sz w:val="20"/>
          <w:szCs w:val="20"/>
          <w:lang w:val="de-AT"/>
        </w:rPr>
        <w:t>Attack Kategorie gut abschneiden wird. Es ist ein extrem motivierendes Projekt, und ich denke, wir werden viel Spa</w:t>
      </w:r>
      <w:r w:rsidR="00FE38CD" w:rsidRPr="009B6A80">
        <w:rPr>
          <w:rFonts w:eastAsiaTheme="minorHAnsi" w:cs="Arial"/>
          <w:sz w:val="20"/>
          <w:szCs w:val="20"/>
          <w:lang w:val="de-AT"/>
        </w:rPr>
        <w:t>ß</w:t>
      </w:r>
      <w:r w:rsidRPr="009B6A80">
        <w:rPr>
          <w:rFonts w:eastAsiaTheme="minorHAnsi" w:cs="Arial"/>
          <w:sz w:val="20"/>
          <w:szCs w:val="20"/>
          <w:lang w:val="de-AT"/>
        </w:rPr>
        <w:t xml:space="preserve"> haben, während wir bei diesem ersten Auftritt unser Bestes für Alpine geben!"</w:t>
      </w:r>
    </w:p>
    <w:p w14:paraId="5312898F" w14:textId="77777777" w:rsidR="00937FD2" w:rsidRPr="009B6A80" w:rsidRDefault="00937FD2" w:rsidP="009B6A80">
      <w:pPr>
        <w:pStyle w:val="Contenttext1Arial"/>
        <w:suppressAutoHyphens/>
        <w:ind w:left="-709"/>
        <w:rPr>
          <w:rFonts w:eastAsiaTheme="minorHAnsi" w:cs="Arial"/>
          <w:sz w:val="20"/>
          <w:szCs w:val="20"/>
          <w:lang w:val="de-AT"/>
        </w:rPr>
      </w:pPr>
    </w:p>
    <w:p w14:paraId="3BD5E9E6"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Was sind Ihre ersten Eindrücke nach der Fahrt mit d</w:t>
      </w:r>
      <w:r w:rsidRPr="009B6A80">
        <w:rPr>
          <w:rFonts w:eastAsiaTheme="minorHAnsi" w:cs="Arial"/>
          <w:b/>
          <w:bCs/>
          <w:sz w:val="20"/>
          <w:szCs w:val="20"/>
          <w:lang w:val="de-AT"/>
        </w:rPr>
        <w:t xml:space="preserve">er Alpine A110 Pikes Peak? </w:t>
      </w:r>
    </w:p>
    <w:p w14:paraId="187AECBB" w14:textId="7DE453D8"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"Die ersten Tests verliefen sehr gut. Wir haben drei Tage lang in Frankreich getestet, und die Ergebnisse waren äu</w:t>
      </w:r>
      <w:r w:rsidR="00FE38CD" w:rsidRPr="009B6A80">
        <w:rPr>
          <w:rFonts w:eastAsiaTheme="minorHAnsi" w:cs="Arial"/>
          <w:sz w:val="20"/>
          <w:szCs w:val="20"/>
          <w:lang w:val="de-AT"/>
        </w:rPr>
        <w:t>ß</w:t>
      </w:r>
      <w:r w:rsidRPr="009B6A80">
        <w:rPr>
          <w:rFonts w:eastAsiaTheme="minorHAnsi" w:cs="Arial"/>
          <w:sz w:val="20"/>
          <w:szCs w:val="20"/>
          <w:lang w:val="de-AT"/>
        </w:rPr>
        <w:t xml:space="preserve">erst positiv. Das Auto ist sehr agil und leicht zu fahren. Das Fahrwerk liegt gut am Boden, der Motor </w:t>
      </w:r>
      <w:r w:rsidR="0024676F" w:rsidRPr="009B6A80">
        <w:rPr>
          <w:rFonts w:eastAsiaTheme="minorHAnsi" w:cs="Arial"/>
          <w:sz w:val="20"/>
          <w:szCs w:val="20"/>
          <w:lang w:val="de-AT"/>
        </w:rPr>
        <w:t>ist</w:t>
      </w:r>
      <w:r w:rsidRPr="009B6A80">
        <w:rPr>
          <w:rFonts w:eastAsiaTheme="minorHAnsi" w:cs="Arial"/>
          <w:sz w:val="20"/>
          <w:szCs w:val="20"/>
          <w:lang w:val="de-AT"/>
        </w:rPr>
        <w:t xml:space="preserve"> vielversprechend, und der Gewichtsverlust macht die Alpine noch dynamischer, als sie ohnehin schon ist. Sie fühlt sich sehr leicht und reaktionsschnel</w:t>
      </w:r>
      <w:r w:rsidRPr="009B6A80">
        <w:rPr>
          <w:rFonts w:eastAsiaTheme="minorHAnsi" w:cs="Arial"/>
          <w:sz w:val="20"/>
          <w:szCs w:val="20"/>
          <w:lang w:val="de-AT"/>
        </w:rPr>
        <w:t>l an, mit einer sehr direkten Lenkung und ohne Verzögerungen beim Schalten. Wir müssen dieses gute Gefühl nun auf anderen Stra</w:t>
      </w:r>
      <w:r w:rsidR="00FE38CD" w:rsidRPr="009B6A80">
        <w:rPr>
          <w:rFonts w:eastAsiaTheme="minorHAnsi" w:cs="Arial"/>
          <w:sz w:val="20"/>
          <w:szCs w:val="20"/>
          <w:lang w:val="de-AT"/>
        </w:rPr>
        <w:t>ß</w:t>
      </w:r>
      <w:r w:rsidRPr="009B6A80">
        <w:rPr>
          <w:rFonts w:eastAsiaTheme="minorHAnsi" w:cs="Arial"/>
          <w:sz w:val="20"/>
          <w:szCs w:val="20"/>
          <w:lang w:val="de-AT"/>
        </w:rPr>
        <w:t>en und Höhen bestätigen, aber unser Debüt war mehr als positiv, und ich bin zuversichtlich."</w:t>
      </w:r>
    </w:p>
    <w:p w14:paraId="65DBE7FB" w14:textId="77777777" w:rsidR="00937FD2" w:rsidRPr="009B6A80" w:rsidRDefault="00937FD2" w:rsidP="009B6A80">
      <w:pPr>
        <w:pStyle w:val="Contenttext1Arial"/>
        <w:suppressAutoHyphens/>
        <w:ind w:left="-709"/>
        <w:rPr>
          <w:rFonts w:eastAsiaTheme="minorHAnsi" w:cs="Arial"/>
          <w:sz w:val="20"/>
          <w:szCs w:val="20"/>
          <w:lang w:val="de-AT"/>
        </w:rPr>
      </w:pPr>
    </w:p>
    <w:p w14:paraId="3ED8830C" w14:textId="0D38E833"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Was sind die grö</w:t>
      </w:r>
      <w:r w:rsidR="00FE38CD" w:rsidRPr="009B6A80">
        <w:rPr>
          <w:rFonts w:eastAsiaTheme="minorHAnsi" w:cs="Arial"/>
          <w:b/>
          <w:bCs/>
          <w:sz w:val="20"/>
          <w:szCs w:val="20"/>
          <w:lang w:val="de-AT"/>
        </w:rPr>
        <w:t>ß</w:t>
      </w:r>
      <w:r w:rsidRPr="009B6A80">
        <w:rPr>
          <w:rFonts w:eastAsiaTheme="minorHAnsi" w:cs="Arial"/>
          <w:b/>
          <w:bCs/>
          <w:sz w:val="20"/>
          <w:szCs w:val="20"/>
          <w:lang w:val="de-AT"/>
        </w:rPr>
        <w:t>ten Herausforder</w:t>
      </w:r>
      <w:r w:rsidRPr="009B6A80">
        <w:rPr>
          <w:rFonts w:eastAsiaTheme="minorHAnsi" w:cs="Arial"/>
          <w:b/>
          <w:bCs/>
          <w:sz w:val="20"/>
          <w:szCs w:val="20"/>
          <w:lang w:val="de-AT"/>
        </w:rPr>
        <w:t xml:space="preserve">ungen für einen Fahrer am Pikes Peak? </w:t>
      </w:r>
    </w:p>
    <w:p w14:paraId="13283748" w14:textId="2E77A3D5"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"In der Woche des Wettbewerbs gibt es vier Trainingsvormittage. Die Teilnehmer werden von Dienstag bis Freitag in mehrere Gruppen eingeteilt, und jeden Tag arbeiten wir an einem bestimmten Sektor. Wir lernen die Strec</w:t>
      </w:r>
      <w:r w:rsidRPr="009B6A80">
        <w:rPr>
          <w:rFonts w:eastAsiaTheme="minorHAnsi" w:cs="Arial"/>
          <w:sz w:val="20"/>
          <w:szCs w:val="20"/>
          <w:lang w:val="de-AT"/>
        </w:rPr>
        <w:t xml:space="preserve">ke im Laufe der Woche kennen, aber wir fahren nie den kompletten Anstieg vor dem Wettkampf, </w:t>
      </w:r>
      <w:r w:rsidR="0036365C" w:rsidRPr="009B6A80">
        <w:rPr>
          <w:rFonts w:eastAsiaTheme="minorHAnsi" w:cs="Arial"/>
          <w:sz w:val="20"/>
          <w:szCs w:val="20"/>
          <w:lang w:val="de-AT"/>
        </w:rPr>
        <w:t>wo</w:t>
      </w:r>
      <w:r w:rsidRPr="009B6A80">
        <w:rPr>
          <w:rFonts w:eastAsiaTheme="minorHAnsi" w:cs="Arial"/>
          <w:sz w:val="20"/>
          <w:szCs w:val="20"/>
          <w:lang w:val="de-AT"/>
        </w:rPr>
        <w:t xml:space="preserve"> wir nur einen Versuch haben. Das macht es so einzigartig. Am Sonntag muss man von Anfang an alles geben. Man muss sofort in den Rhythmus kommen und darf nicht na</w:t>
      </w:r>
      <w:r w:rsidRPr="009B6A80">
        <w:rPr>
          <w:rFonts w:eastAsiaTheme="minorHAnsi" w:cs="Arial"/>
          <w:sz w:val="20"/>
          <w:szCs w:val="20"/>
          <w:lang w:val="de-AT"/>
        </w:rPr>
        <w:t>chlassen, auch wenn es das erste und einzige Mal ist, dass man die Entwicklung der Reifen und ihres Drucks über die gesamte Strecke kenn</w:t>
      </w:r>
      <w:r w:rsidR="0036365C" w:rsidRPr="009B6A80">
        <w:rPr>
          <w:rFonts w:eastAsiaTheme="minorHAnsi" w:cs="Arial"/>
          <w:sz w:val="20"/>
          <w:szCs w:val="20"/>
          <w:lang w:val="de-AT"/>
        </w:rPr>
        <w:t>en lern</w:t>
      </w:r>
      <w:r w:rsidRPr="009B6A80">
        <w:rPr>
          <w:rFonts w:eastAsiaTheme="minorHAnsi" w:cs="Arial"/>
          <w:sz w:val="20"/>
          <w:szCs w:val="20"/>
          <w:lang w:val="de-AT"/>
        </w:rPr>
        <w:t xml:space="preserve">t. Zum Glück habe ich mit vier Starts schon ein wenig Erfahrung. Der andere Haken ist, dass viele der Abschnitte </w:t>
      </w:r>
      <w:r w:rsidRPr="009B6A80">
        <w:rPr>
          <w:rFonts w:eastAsiaTheme="minorHAnsi" w:cs="Arial"/>
          <w:sz w:val="20"/>
          <w:szCs w:val="20"/>
          <w:lang w:val="de-AT"/>
        </w:rPr>
        <w:t>gleich aussehen. Viele Zwischenfälle sind auf Verwechslungen zwischen zwei Kurven zurückzuführen. Wenn man mittendrin ist, können einen einige Dinge aus der Bahn werfen, also muss man konzentriert bleiben, und das ist an sich schon eine Herausforderung."</w:t>
      </w:r>
    </w:p>
    <w:p w14:paraId="35ED938E"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Q&amp;A MIT LIONEL CHEVALIER</w:t>
      </w:r>
    </w:p>
    <w:p w14:paraId="01DF8B20" w14:textId="77777777" w:rsidR="00937FD2" w:rsidRPr="009B6A80" w:rsidRDefault="00937FD2" w:rsidP="009B6A80">
      <w:pPr>
        <w:pStyle w:val="Contenttext1Arial"/>
        <w:suppressAutoHyphens/>
        <w:ind w:left="-709"/>
        <w:rPr>
          <w:rFonts w:eastAsiaTheme="minorHAnsi" w:cs="Arial"/>
          <w:sz w:val="20"/>
          <w:szCs w:val="20"/>
          <w:lang w:val="de-AT"/>
        </w:rPr>
      </w:pPr>
    </w:p>
    <w:p w14:paraId="76428593" w14:textId="5EB03DB0"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Der technische Direktor von Signatech, Lionel Chevalier, ist für alle Projekte im Zusammenhang mit der Alpine A110 für Kundenrennen zuständig. Der Franzose, der dieses neue Abenteuer zusammen mit Philippe Sinault </w:t>
      </w:r>
      <w:r w:rsidRPr="009B6A80">
        <w:rPr>
          <w:rFonts w:eastAsiaTheme="minorHAnsi" w:cs="Arial"/>
          <w:sz w:val="20"/>
          <w:szCs w:val="20"/>
          <w:lang w:val="de-AT"/>
        </w:rPr>
        <w:lastRenderedPageBreak/>
        <w:t xml:space="preserve">ins </w:t>
      </w:r>
      <w:r w:rsidRPr="009B6A80">
        <w:rPr>
          <w:rFonts w:eastAsiaTheme="minorHAnsi" w:cs="Arial"/>
          <w:sz w:val="20"/>
          <w:szCs w:val="20"/>
          <w:lang w:val="de-AT"/>
        </w:rPr>
        <w:t>Leben gerufen hat, erläutert die wichtigsten Herausforderungen, denen sich seine Teams stellen, bevor er einen Blick auf Colorado wirft.</w:t>
      </w:r>
    </w:p>
    <w:p w14:paraId="3EA2D18E" w14:textId="77777777" w:rsidR="00937FD2" w:rsidRPr="009B6A80" w:rsidRDefault="00937FD2" w:rsidP="009B6A80">
      <w:pPr>
        <w:pStyle w:val="Contenttext1Arial"/>
        <w:suppressAutoHyphens/>
        <w:ind w:left="-709"/>
        <w:rPr>
          <w:rFonts w:eastAsiaTheme="minorHAnsi" w:cs="Arial"/>
          <w:sz w:val="20"/>
          <w:szCs w:val="20"/>
          <w:lang w:val="de-AT"/>
        </w:rPr>
      </w:pPr>
    </w:p>
    <w:p w14:paraId="710B542E"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Was halten Sie von dieser neuen Alpine A110 Rennversion? </w:t>
      </w:r>
    </w:p>
    <w:p w14:paraId="5AA96B9C" w14:textId="5559F005"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"Zu Beginn unserer Zusammenarbeit mit Alpine hätten wir uns </w:t>
      </w:r>
      <w:r w:rsidRPr="009B6A80">
        <w:rPr>
          <w:rFonts w:eastAsiaTheme="minorHAnsi" w:cs="Arial"/>
          <w:sz w:val="20"/>
          <w:szCs w:val="20"/>
          <w:lang w:val="de-AT"/>
        </w:rPr>
        <w:t>nie vorstellen können, dass wir so viele verschiedene Versionen anbieten würden, aber der Erfolg übertrifft bei weitem unsere Erwartungen. Wir hatten schon früher daran gedacht, eine A110 GT4 für Bergrennen zu adaptieren, aber wir waren noch nie so weit ge</w:t>
      </w:r>
      <w:r w:rsidRPr="009B6A80">
        <w:rPr>
          <w:rFonts w:eastAsiaTheme="minorHAnsi" w:cs="Arial"/>
          <w:sz w:val="20"/>
          <w:szCs w:val="20"/>
          <w:lang w:val="de-AT"/>
        </w:rPr>
        <w:t xml:space="preserve">gangen mit einem Auto, das </w:t>
      </w:r>
      <w:r w:rsidR="00B4146E" w:rsidRPr="009B6A80">
        <w:rPr>
          <w:rFonts w:eastAsiaTheme="minorHAnsi" w:cs="Arial"/>
          <w:sz w:val="20"/>
          <w:szCs w:val="20"/>
          <w:lang w:val="de-AT"/>
        </w:rPr>
        <w:t xml:space="preserve">nun </w:t>
      </w:r>
      <w:r w:rsidRPr="009B6A80">
        <w:rPr>
          <w:rFonts w:eastAsiaTheme="minorHAnsi" w:cs="Arial"/>
          <w:sz w:val="20"/>
          <w:szCs w:val="20"/>
          <w:lang w:val="de-AT"/>
        </w:rPr>
        <w:t>speziell für den Pikes Peak entwickelt wurde. Neben dem A110 Cup, dem A110 Rally und dem A110 GT4 handelt es sich also um ein viertes Modell, das für den Rennsport bestimmt ist, mit neuen und speziellen Teilen sowie einer and</w:t>
      </w:r>
      <w:r w:rsidRPr="009B6A80">
        <w:rPr>
          <w:rFonts w:eastAsiaTheme="minorHAnsi" w:cs="Arial"/>
          <w:sz w:val="20"/>
          <w:szCs w:val="20"/>
          <w:lang w:val="de-AT"/>
        </w:rPr>
        <w:t>eren Kinematik. Wir sind sehr stolz auf diese neue enge Zusammenarbeit mit Alpine und seinem Design</w:t>
      </w:r>
      <w:r w:rsidR="00054FAC" w:rsidRPr="009B6A80">
        <w:rPr>
          <w:rFonts w:eastAsiaTheme="minorHAnsi" w:cs="Arial"/>
          <w:sz w:val="20"/>
          <w:szCs w:val="20"/>
          <w:lang w:val="de-AT"/>
        </w:rPr>
        <w:t>team</w:t>
      </w:r>
      <w:r w:rsidRPr="009B6A80">
        <w:rPr>
          <w:rFonts w:eastAsiaTheme="minorHAnsi" w:cs="Arial"/>
          <w:sz w:val="20"/>
          <w:szCs w:val="20"/>
          <w:lang w:val="de-AT"/>
        </w:rPr>
        <w:t>, um das Beste aus unseren Welten zu bieten."</w:t>
      </w:r>
    </w:p>
    <w:p w14:paraId="197AB1F3" w14:textId="77777777" w:rsidR="00937FD2" w:rsidRPr="009B6A80" w:rsidRDefault="00937FD2" w:rsidP="009B6A80">
      <w:pPr>
        <w:pStyle w:val="Contenttext1Arial"/>
        <w:suppressAutoHyphens/>
        <w:ind w:left="-709"/>
        <w:rPr>
          <w:rFonts w:eastAsiaTheme="minorHAnsi" w:cs="Arial"/>
          <w:sz w:val="20"/>
          <w:szCs w:val="20"/>
          <w:lang w:val="de-AT"/>
        </w:rPr>
      </w:pPr>
    </w:p>
    <w:p w14:paraId="3092261A"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Was waren die Ziele der Testsitzungen? </w:t>
      </w:r>
    </w:p>
    <w:p w14:paraId="71CC7288" w14:textId="66EB8429" w:rsidR="00690F1A" w:rsidRPr="009B6A80"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 xml:space="preserve">"Bei einem so engen Zeitrahmen blieb uns weniger als ein </w:t>
      </w:r>
      <w:r w:rsidRPr="009B6A80">
        <w:rPr>
          <w:rFonts w:eastAsiaTheme="minorHAnsi" w:cs="Arial"/>
          <w:sz w:val="20"/>
          <w:szCs w:val="20"/>
          <w:lang w:val="de-AT"/>
        </w:rPr>
        <w:t>Monat zwischen der Fertigstellung des Fahrzeugs und seiner Abreise in die USA. Dieser Zeitplan war eine Herausforderung, da wir uns keine Fehler erlauben konnten. Die Übernahme vieler bekannter Teile half uns, die richtigen technischen Entscheidungen zu tr</w:t>
      </w:r>
      <w:r w:rsidRPr="009B6A80">
        <w:rPr>
          <w:rFonts w:eastAsiaTheme="minorHAnsi" w:cs="Arial"/>
          <w:sz w:val="20"/>
          <w:szCs w:val="20"/>
          <w:lang w:val="de-AT"/>
        </w:rPr>
        <w:t>effen, um grundlegende Probleme zu vermeiden. Die Tests verliefen sehr gut. Zunächst führten wir motorspezifische Tests auf der Rennstrecke durch, um Dinge zu validieren, bevor wir uns auf das Fahren des Fahrwerks auf kurvigen Rallye-Etappen konzentrierten</w:t>
      </w:r>
      <w:r w:rsidRPr="009B6A80">
        <w:rPr>
          <w:rFonts w:eastAsiaTheme="minorHAnsi" w:cs="Arial"/>
          <w:sz w:val="20"/>
          <w:szCs w:val="20"/>
          <w:lang w:val="de-AT"/>
        </w:rPr>
        <w:t>, um uns auf den Pikes Peak und sein abwechslungsreiches Stra</w:t>
      </w:r>
      <w:r w:rsidR="00FE38CD" w:rsidRPr="009B6A80">
        <w:rPr>
          <w:rFonts w:eastAsiaTheme="minorHAnsi" w:cs="Arial"/>
          <w:sz w:val="20"/>
          <w:szCs w:val="20"/>
          <w:lang w:val="de-AT"/>
        </w:rPr>
        <w:t>ß</w:t>
      </w:r>
      <w:r w:rsidRPr="009B6A80">
        <w:rPr>
          <w:rFonts w:eastAsiaTheme="minorHAnsi" w:cs="Arial"/>
          <w:sz w:val="20"/>
          <w:szCs w:val="20"/>
          <w:lang w:val="de-AT"/>
        </w:rPr>
        <w:t>enprofil vorzubereiten. Dann fuhren wir nach Val Thorens, um das Gleiche in der Höhe zu tun, obwohl wir wegen des Schnees und der Sperrung der Pässe nicht über 2.400 Meter fahren konnten. Wir w</w:t>
      </w:r>
      <w:r w:rsidRPr="009B6A80">
        <w:rPr>
          <w:rFonts w:eastAsiaTheme="minorHAnsi" w:cs="Arial"/>
          <w:sz w:val="20"/>
          <w:szCs w:val="20"/>
          <w:lang w:val="de-AT"/>
        </w:rPr>
        <w:t>ussten, dass es schwierig sein würde, in Europa Stra</w:t>
      </w:r>
      <w:r w:rsidR="00FE38CD" w:rsidRPr="009B6A80">
        <w:rPr>
          <w:rFonts w:eastAsiaTheme="minorHAnsi" w:cs="Arial"/>
          <w:sz w:val="20"/>
          <w:szCs w:val="20"/>
          <w:lang w:val="de-AT"/>
        </w:rPr>
        <w:t>ß</w:t>
      </w:r>
      <w:r w:rsidRPr="009B6A80">
        <w:rPr>
          <w:rFonts w:eastAsiaTheme="minorHAnsi" w:cs="Arial"/>
          <w:sz w:val="20"/>
          <w:szCs w:val="20"/>
          <w:lang w:val="de-AT"/>
        </w:rPr>
        <w:t>en in der Höhe des Pikes Peak zu finden, aber wir haben wertvolle Daten für die nächsten Etappen gesammelt!"</w:t>
      </w:r>
    </w:p>
    <w:p w14:paraId="14D2D0E0" w14:textId="77777777" w:rsidR="00937FD2" w:rsidRPr="009B6A80" w:rsidRDefault="00937FD2" w:rsidP="009B6A80">
      <w:pPr>
        <w:pStyle w:val="Contenttext1Arial"/>
        <w:suppressAutoHyphens/>
        <w:ind w:left="-709"/>
        <w:rPr>
          <w:rFonts w:eastAsiaTheme="minorHAnsi" w:cs="Arial"/>
          <w:sz w:val="20"/>
          <w:szCs w:val="20"/>
          <w:lang w:val="de-AT"/>
        </w:rPr>
      </w:pPr>
    </w:p>
    <w:p w14:paraId="4B52C95C" w14:textId="77777777" w:rsidR="00690F1A" w:rsidRPr="009B6A80" w:rsidRDefault="00E001BE" w:rsidP="009B6A80">
      <w:pPr>
        <w:pStyle w:val="Contenttext1Arial"/>
        <w:suppressAutoHyphens/>
        <w:ind w:left="-709"/>
        <w:rPr>
          <w:rFonts w:eastAsiaTheme="minorHAnsi" w:cs="Arial"/>
          <w:b/>
          <w:bCs/>
          <w:sz w:val="20"/>
          <w:szCs w:val="20"/>
          <w:lang w:val="de-AT"/>
        </w:rPr>
      </w:pPr>
      <w:r w:rsidRPr="009B6A80">
        <w:rPr>
          <w:rFonts w:eastAsiaTheme="minorHAnsi" w:cs="Arial"/>
          <w:b/>
          <w:bCs/>
          <w:sz w:val="20"/>
          <w:szCs w:val="20"/>
          <w:lang w:val="de-AT"/>
        </w:rPr>
        <w:t xml:space="preserve">Welche Anpassungen waren notwendig, und was sind die nächsten Schritte? </w:t>
      </w:r>
    </w:p>
    <w:p w14:paraId="4203B54C" w14:textId="5B4C22AA" w:rsidR="00690F1A" w:rsidRDefault="00E001BE" w:rsidP="009B6A80">
      <w:pPr>
        <w:pStyle w:val="Contenttext1Arial"/>
        <w:suppressAutoHyphens/>
        <w:ind w:left="-709"/>
        <w:rPr>
          <w:rFonts w:eastAsiaTheme="minorHAnsi" w:cs="Arial"/>
          <w:sz w:val="20"/>
          <w:szCs w:val="20"/>
          <w:lang w:val="de-AT"/>
        </w:rPr>
      </w:pPr>
      <w:r w:rsidRPr="009B6A80">
        <w:rPr>
          <w:rFonts w:eastAsiaTheme="minorHAnsi" w:cs="Arial"/>
          <w:sz w:val="20"/>
          <w:szCs w:val="20"/>
          <w:lang w:val="de-AT"/>
        </w:rPr>
        <w:t>"Wir haben zwei Get</w:t>
      </w:r>
      <w:r w:rsidRPr="009B6A80">
        <w:rPr>
          <w:rFonts w:eastAsiaTheme="minorHAnsi" w:cs="Arial"/>
          <w:sz w:val="20"/>
          <w:szCs w:val="20"/>
          <w:lang w:val="de-AT"/>
        </w:rPr>
        <w:t>riebetypen getestet, um verschiedene Übersetzungen auszuprobieren und unsere Wahl für unsere ersten Fahrten am Pikes Peak zu treffen. Au</w:t>
      </w:r>
      <w:r w:rsidR="00FE38CD" w:rsidRPr="009B6A80">
        <w:rPr>
          <w:rFonts w:eastAsiaTheme="minorHAnsi" w:cs="Arial"/>
          <w:sz w:val="20"/>
          <w:szCs w:val="20"/>
          <w:lang w:val="de-AT"/>
        </w:rPr>
        <w:t>ß</w:t>
      </w:r>
      <w:r w:rsidRPr="009B6A80">
        <w:rPr>
          <w:rFonts w:eastAsiaTheme="minorHAnsi" w:cs="Arial"/>
          <w:sz w:val="20"/>
          <w:szCs w:val="20"/>
          <w:lang w:val="de-AT"/>
        </w:rPr>
        <w:t xml:space="preserve">erdem haben wir in enger Zusammenarbeit mit unserem langjährigen Rallye-Lieferanten ALP Racing Suspension intensiv an </w:t>
      </w:r>
      <w:r w:rsidRPr="009B6A80">
        <w:rPr>
          <w:rFonts w:eastAsiaTheme="minorHAnsi" w:cs="Arial"/>
          <w:sz w:val="20"/>
          <w:szCs w:val="20"/>
          <w:lang w:val="de-AT"/>
        </w:rPr>
        <w:t>der Aufhängung und Dämpfung gearbeitet. Am Montag kehrte die Alpine A110 Pikes Peak nach Bourges zurück. Wir haben sie nach ihrem Einsatz im Schnee gereinigt und bereiten sie für die Abreise in die USA am kommenden Montag vor. Am Donnerstag, den 8. Juni, w</w:t>
      </w:r>
      <w:r w:rsidRPr="009B6A80">
        <w:rPr>
          <w:rFonts w:eastAsiaTheme="minorHAnsi" w:cs="Arial"/>
          <w:sz w:val="20"/>
          <w:szCs w:val="20"/>
          <w:lang w:val="de-AT"/>
        </w:rPr>
        <w:t>erden wir auf einer Rennstrecke in der Nähe von Denver einen Shakedown durchführen, um sicherzustellen, dass das Auto einsatzbereit ist, da alle Flü</w:t>
      </w:r>
      <w:r w:rsidR="00FE38CD" w:rsidRPr="009B6A80">
        <w:rPr>
          <w:rFonts w:eastAsiaTheme="minorHAnsi" w:cs="Arial"/>
          <w:sz w:val="20"/>
          <w:szCs w:val="20"/>
          <w:lang w:val="de-AT"/>
        </w:rPr>
        <w:t>ss</w:t>
      </w:r>
      <w:r w:rsidRPr="009B6A80">
        <w:rPr>
          <w:rFonts w:eastAsiaTheme="minorHAnsi" w:cs="Arial"/>
          <w:sz w:val="20"/>
          <w:szCs w:val="20"/>
          <w:lang w:val="de-AT"/>
        </w:rPr>
        <w:t xml:space="preserve">igkeiten für die Reise abgelassen werden müssen. Danach werden wir sofort zu den ersten drei Testtagen in </w:t>
      </w:r>
      <w:r w:rsidRPr="009B6A80">
        <w:rPr>
          <w:rFonts w:eastAsiaTheme="minorHAnsi" w:cs="Arial"/>
          <w:sz w:val="20"/>
          <w:szCs w:val="20"/>
          <w:lang w:val="de-AT"/>
        </w:rPr>
        <w:t>Pikes Peak vom 9. bis 11. Juni übergehen. Diese finden von 5:30 Uhr bis 8:30 Uhr statt, bevor die Stra</w:t>
      </w:r>
      <w:r w:rsidR="00FE38CD" w:rsidRPr="009B6A80">
        <w:rPr>
          <w:rFonts w:eastAsiaTheme="minorHAnsi" w:cs="Arial"/>
          <w:sz w:val="20"/>
          <w:szCs w:val="20"/>
          <w:lang w:val="de-AT"/>
        </w:rPr>
        <w:t>ß</w:t>
      </w:r>
      <w:r w:rsidRPr="009B6A80">
        <w:rPr>
          <w:rFonts w:eastAsiaTheme="minorHAnsi" w:cs="Arial"/>
          <w:sz w:val="20"/>
          <w:szCs w:val="20"/>
          <w:lang w:val="de-AT"/>
        </w:rPr>
        <w:t>e wieder für Touristen geöffnet wird - ein weiteres einzigartiges Merkmal der Veranstaltung!"</w:t>
      </w:r>
    </w:p>
    <w:p w14:paraId="12DAB22C" w14:textId="6AF1F05D" w:rsidR="009B6A80" w:rsidRDefault="009B6A80" w:rsidP="009B6A80">
      <w:pPr>
        <w:pStyle w:val="Contenttext1Arial"/>
        <w:suppressAutoHyphens/>
        <w:ind w:left="-709"/>
        <w:rPr>
          <w:rFonts w:eastAsiaTheme="minorHAnsi" w:cs="Arial"/>
          <w:sz w:val="20"/>
          <w:szCs w:val="20"/>
          <w:lang w:val="de-AT"/>
        </w:rPr>
      </w:pPr>
    </w:p>
    <w:p w14:paraId="5E9F0A55" w14:textId="165C441C" w:rsidR="009B6A80" w:rsidRDefault="009B6A80" w:rsidP="009B6A80">
      <w:pPr>
        <w:pStyle w:val="Contenttext1Arial"/>
        <w:suppressAutoHyphens/>
        <w:ind w:left="-709"/>
        <w:rPr>
          <w:rFonts w:eastAsiaTheme="minorHAnsi" w:cs="Arial"/>
          <w:sz w:val="20"/>
          <w:szCs w:val="20"/>
          <w:lang w:val="de-AT"/>
        </w:rPr>
      </w:pPr>
    </w:p>
    <w:p w14:paraId="6CADA8DB" w14:textId="5D33CCB9" w:rsidR="009B6A80" w:rsidRDefault="009B6A80" w:rsidP="009B6A80">
      <w:pPr>
        <w:pStyle w:val="Contenttext1Arial"/>
        <w:suppressAutoHyphens/>
        <w:ind w:left="-709"/>
        <w:rPr>
          <w:rFonts w:eastAsiaTheme="minorHAnsi" w:cs="Arial"/>
          <w:sz w:val="20"/>
          <w:szCs w:val="20"/>
          <w:lang w:val="de-AT"/>
        </w:rPr>
      </w:pPr>
    </w:p>
    <w:p w14:paraId="2741B617" w14:textId="1EF364E0" w:rsidR="009B6A80" w:rsidRDefault="009B6A80" w:rsidP="009B6A80">
      <w:pPr>
        <w:pStyle w:val="Contenttext1Arial"/>
        <w:suppressAutoHyphens/>
        <w:ind w:left="-709"/>
        <w:rPr>
          <w:rFonts w:eastAsiaTheme="minorHAnsi" w:cs="Arial"/>
          <w:sz w:val="20"/>
          <w:szCs w:val="20"/>
          <w:lang w:val="de-AT"/>
        </w:rPr>
      </w:pPr>
    </w:p>
    <w:p w14:paraId="7A71BB04" w14:textId="77777777" w:rsidR="009B6A80" w:rsidRPr="009B6A80" w:rsidRDefault="009B6A80" w:rsidP="009B6A80">
      <w:pPr>
        <w:pStyle w:val="Contenttext1Arial"/>
        <w:suppressAutoHyphens/>
        <w:ind w:left="-709"/>
        <w:rPr>
          <w:rFonts w:eastAsiaTheme="minorHAnsi" w:cs="Arial"/>
          <w:sz w:val="20"/>
          <w:szCs w:val="20"/>
          <w:lang w:val="de-AT"/>
        </w:rPr>
      </w:pPr>
    </w:p>
    <w:p w14:paraId="3EB820E4" w14:textId="77777777" w:rsidR="00351166" w:rsidRPr="00FE38CD" w:rsidRDefault="00351166" w:rsidP="009B6A80">
      <w:pPr>
        <w:pStyle w:val="Contenttext1Arial"/>
        <w:suppressAutoHyphens/>
        <w:ind w:left="-709"/>
        <w:rPr>
          <w:rFonts w:eastAsiaTheme="minorHAnsi" w:cs="Arial"/>
          <w:sz w:val="22"/>
          <w:szCs w:val="22"/>
          <w:lang w:val="de-AT"/>
        </w:rPr>
      </w:pPr>
    </w:p>
    <w:p w14:paraId="2AC61975" w14:textId="77777777" w:rsidR="00690F1A" w:rsidRPr="00FE38CD" w:rsidRDefault="00937FD2"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lastRenderedPageBreak/>
        <w:t>TECHNISCHE DATEN</w:t>
      </w:r>
    </w:p>
    <w:p w14:paraId="0CCB6032" w14:textId="77777777" w:rsidR="00690F1A" w:rsidRPr="00FE38CD" w:rsidRDefault="00E001BE"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t>CHASSIS</w:t>
      </w:r>
    </w:p>
    <w:p w14:paraId="71360499"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Typ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Aluminium-Monocoque</w:t>
      </w:r>
    </w:p>
    <w:p w14:paraId="405B68C1" w14:textId="6175CF51"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Sicherheit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Mehrpunkt-Überrollkäfig</w:t>
      </w:r>
    </w:p>
    <w:p w14:paraId="0DCE81AB"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Karosserie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Aluminium</w:t>
      </w:r>
    </w:p>
    <w:p w14:paraId="46513086" w14:textId="150F5E8C" w:rsidR="00690F1A" w:rsidRDefault="00E001BE" w:rsidP="009B6A80">
      <w:pPr>
        <w:pStyle w:val="Contenttext1Arial"/>
        <w:suppressAutoHyphens/>
        <w:ind w:left="-709" w:hanging="4240"/>
        <w:rPr>
          <w:rFonts w:eastAsiaTheme="minorHAnsi" w:cs="Arial"/>
          <w:sz w:val="22"/>
          <w:szCs w:val="22"/>
          <w:lang w:val="de-AT"/>
        </w:rPr>
      </w:pPr>
      <w:r w:rsidRPr="00FE38CD">
        <w:rPr>
          <w:rFonts w:eastAsiaTheme="minorHAnsi" w:cs="Arial"/>
          <w:sz w:val="22"/>
          <w:szCs w:val="22"/>
          <w:lang w:val="de-AT"/>
        </w:rPr>
        <w:t xml:space="preserve">Aerodynamik </w:t>
      </w:r>
      <w:r w:rsidRPr="00FE38CD">
        <w:rPr>
          <w:rFonts w:eastAsiaTheme="minorHAnsi" w:cs="Arial"/>
          <w:sz w:val="22"/>
          <w:szCs w:val="22"/>
          <w:lang w:val="de-AT"/>
        </w:rPr>
        <w:tab/>
        <w:t>Frontsplitter mit Finnen, flacher Boden, A110 R Seitenschweller, Heckfinnen, A110 R Diffusor, Heckflügel, Heckscheibe mit integrierter Haifischflosse</w:t>
      </w:r>
    </w:p>
    <w:p w14:paraId="09AAD2C4" w14:textId="77777777" w:rsidR="009B6A80" w:rsidRPr="00FE38CD" w:rsidRDefault="009B6A80" w:rsidP="009B6A80">
      <w:pPr>
        <w:pStyle w:val="Contenttext1Arial"/>
        <w:suppressAutoHyphens/>
        <w:ind w:left="-709" w:hanging="4240"/>
        <w:rPr>
          <w:rFonts w:eastAsiaTheme="minorHAnsi" w:cs="Arial"/>
          <w:sz w:val="22"/>
          <w:szCs w:val="22"/>
          <w:lang w:val="de-AT"/>
        </w:rPr>
      </w:pPr>
    </w:p>
    <w:p w14:paraId="33BF4F62" w14:textId="63FD93A0" w:rsidR="00690F1A" w:rsidRPr="00FE38CD" w:rsidRDefault="00E001BE"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t>MOTOR</w:t>
      </w:r>
    </w:p>
    <w:p w14:paraId="4D55401D"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T</w:t>
      </w:r>
      <w:r w:rsidRPr="00FE38CD">
        <w:rPr>
          <w:rFonts w:eastAsiaTheme="minorHAnsi" w:cs="Arial"/>
          <w:sz w:val="22"/>
          <w:szCs w:val="22"/>
          <w:lang w:val="de-AT"/>
        </w:rPr>
        <w:t xml:space="preserve">yp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Vierzylinder 1,8-Liter 16v</w:t>
      </w:r>
    </w:p>
    <w:p w14:paraId="5A896662"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Aufbau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Hinten mittig montiert</w:t>
      </w:r>
    </w:p>
    <w:p w14:paraId="6429B33D"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Leistung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500 PS bei 7.500 Umdrehungen pro Minute</w:t>
      </w:r>
    </w:p>
    <w:p w14:paraId="2ECE0BBE"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ECU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Magneti-Marelli SRG 140</w:t>
      </w:r>
    </w:p>
    <w:p w14:paraId="345D52BF" w14:textId="77777777" w:rsidR="00937FD2" w:rsidRPr="00FE38CD" w:rsidRDefault="00937FD2"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t xml:space="preserve"> </w:t>
      </w:r>
    </w:p>
    <w:p w14:paraId="31A55709" w14:textId="73A9B8AE" w:rsidR="00690F1A" w:rsidRPr="00FE38CD" w:rsidRDefault="00FE38CD" w:rsidP="009B6A80">
      <w:pPr>
        <w:pStyle w:val="Contenttext1Arial"/>
        <w:suppressAutoHyphens/>
        <w:ind w:left="-709"/>
        <w:rPr>
          <w:rFonts w:eastAsiaTheme="minorHAnsi" w:cs="Arial"/>
          <w:b/>
          <w:bCs/>
          <w:sz w:val="22"/>
          <w:szCs w:val="22"/>
          <w:lang w:val="de-AT"/>
        </w:rPr>
      </w:pPr>
      <w:r>
        <w:rPr>
          <w:rFonts w:eastAsiaTheme="minorHAnsi" w:cs="Arial"/>
          <w:b/>
          <w:bCs/>
          <w:sz w:val="22"/>
          <w:szCs w:val="22"/>
          <w:lang w:val="de-AT"/>
        </w:rPr>
        <w:t>GETRIEBE</w:t>
      </w:r>
    </w:p>
    <w:p w14:paraId="2F08B409"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Typ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Hinterradantrieb</w:t>
      </w:r>
    </w:p>
    <w:p w14:paraId="7BEF86D9"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Getriebe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Sequentielles 3MO-Sechsganggetriebe</w:t>
      </w:r>
    </w:p>
    <w:p w14:paraId="2F151AE9" w14:textId="6A022459"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Bedie</w:t>
      </w:r>
      <w:r w:rsidRPr="00FE38CD">
        <w:rPr>
          <w:rFonts w:eastAsiaTheme="minorHAnsi" w:cs="Arial"/>
          <w:sz w:val="22"/>
          <w:szCs w:val="22"/>
          <w:lang w:val="de-AT"/>
        </w:rPr>
        <w:t xml:space="preserve">nelemente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Am Lenkrad montiert</w:t>
      </w:r>
    </w:p>
    <w:p w14:paraId="57B61BA8"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Differenzial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Selbstsperrend, begrenzter Schlupf</w:t>
      </w:r>
    </w:p>
    <w:p w14:paraId="004FF306" w14:textId="6F3964D6"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Kupplung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Doppelscheibe aus Sinterstahl</w:t>
      </w:r>
    </w:p>
    <w:p w14:paraId="3D199CD8" w14:textId="77777777" w:rsidR="00937FD2" w:rsidRPr="00FE38CD" w:rsidRDefault="00937FD2"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t xml:space="preserve"> </w:t>
      </w:r>
    </w:p>
    <w:p w14:paraId="162ACB61" w14:textId="77777777" w:rsidR="00690F1A" w:rsidRPr="00FE38CD" w:rsidRDefault="00E001BE"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t xml:space="preserve">ACHSEN UND AUFHÄNGUNG </w:t>
      </w:r>
    </w:p>
    <w:p w14:paraId="02C90370" w14:textId="07DE6546"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Aufhängung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 xml:space="preserve">Doppelte Querlenker, Spiralfedern und Anti-Roll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Stäbe</w:t>
      </w:r>
    </w:p>
    <w:p w14:paraId="74958E32" w14:textId="2B176939"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Sto</w:t>
      </w:r>
      <w:r w:rsidR="00FE38CD">
        <w:rPr>
          <w:rFonts w:eastAsiaTheme="minorHAnsi" w:cs="Arial"/>
          <w:sz w:val="22"/>
          <w:szCs w:val="22"/>
          <w:lang w:val="de-AT"/>
        </w:rPr>
        <w:t>ß</w:t>
      </w:r>
      <w:r w:rsidRPr="00FE38CD">
        <w:rPr>
          <w:rFonts w:eastAsiaTheme="minorHAnsi" w:cs="Arial"/>
          <w:sz w:val="22"/>
          <w:szCs w:val="22"/>
          <w:lang w:val="de-AT"/>
        </w:rPr>
        <w:t xml:space="preserve">dämpfer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ALP Racing Suspension, 3-fach verstellbar</w:t>
      </w:r>
    </w:p>
    <w:p w14:paraId="287D1480" w14:textId="36C24660" w:rsidR="00690F1A" w:rsidRPr="00FE38CD" w:rsidRDefault="00E001BE" w:rsidP="009B6A80">
      <w:pPr>
        <w:pStyle w:val="Contenttext1Arial"/>
        <w:suppressAutoHyphens/>
        <w:ind w:left="-709" w:hanging="4245"/>
        <w:rPr>
          <w:rFonts w:eastAsiaTheme="minorHAnsi" w:cs="Arial"/>
          <w:sz w:val="22"/>
          <w:szCs w:val="22"/>
          <w:lang w:val="de-AT"/>
        </w:rPr>
      </w:pPr>
      <w:r w:rsidRPr="00FE38CD">
        <w:rPr>
          <w:rFonts w:eastAsiaTheme="minorHAnsi" w:cs="Arial"/>
          <w:sz w:val="22"/>
          <w:szCs w:val="22"/>
          <w:lang w:val="de-AT"/>
        </w:rPr>
        <w:t xml:space="preserve">FR-Bremsen </w:t>
      </w:r>
      <w:r w:rsidRPr="00FE38CD">
        <w:rPr>
          <w:rFonts w:eastAsiaTheme="minorHAnsi" w:cs="Arial"/>
          <w:sz w:val="22"/>
          <w:szCs w:val="22"/>
          <w:lang w:val="de-AT"/>
        </w:rPr>
        <w:tab/>
      </w:r>
      <w:r w:rsidRPr="00FE38CD">
        <w:rPr>
          <w:rFonts w:eastAsiaTheme="minorHAnsi" w:cs="Arial"/>
          <w:sz w:val="22"/>
          <w:szCs w:val="22"/>
          <w:lang w:val="de-AT"/>
        </w:rPr>
        <w:tab/>
        <w:t>Ø 355x32mm, Sechs-Kolben-Bremssättel von Brembo</w:t>
      </w:r>
    </w:p>
    <w:p w14:paraId="61884AB0"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RR-Bremsen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Ø 300x28mm, Vier-Kolben-Brembo-Bremssättel</w:t>
      </w:r>
    </w:p>
    <w:p w14:paraId="44A63A1F"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Lenkung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Elek</w:t>
      </w:r>
      <w:r w:rsidRPr="00FE38CD">
        <w:rPr>
          <w:rFonts w:eastAsiaTheme="minorHAnsi" w:cs="Arial"/>
          <w:sz w:val="22"/>
          <w:szCs w:val="22"/>
          <w:lang w:val="de-AT"/>
        </w:rPr>
        <w:t>trische Servolenkung</w:t>
      </w:r>
    </w:p>
    <w:p w14:paraId="7AD1CB55" w14:textId="5453D290" w:rsidR="00937FD2" w:rsidRPr="00FE38CD" w:rsidRDefault="00937FD2" w:rsidP="009B6A80">
      <w:pPr>
        <w:pStyle w:val="Contenttext1Arial"/>
        <w:suppressAutoHyphens/>
        <w:ind w:left="-709"/>
        <w:rPr>
          <w:rFonts w:eastAsiaTheme="minorHAnsi" w:cs="Arial"/>
          <w:b/>
          <w:bCs/>
          <w:sz w:val="22"/>
          <w:szCs w:val="22"/>
          <w:lang w:val="de-AT"/>
        </w:rPr>
      </w:pPr>
    </w:p>
    <w:p w14:paraId="38109E97" w14:textId="77777777" w:rsidR="00690F1A" w:rsidRPr="00FE38CD" w:rsidRDefault="00E001BE"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t>RÄDER</w:t>
      </w:r>
    </w:p>
    <w:p w14:paraId="70A0CCD6" w14:textId="4C62671D"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Felgen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Aluminium, 8x17'' (FR) und 10x18'' (RR)</w:t>
      </w:r>
    </w:p>
    <w:p w14:paraId="63DF209B" w14:textId="761A9E92"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Bereifung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Michelin 20-61x17 (FR) und 27-65x18 (RR)</w:t>
      </w:r>
    </w:p>
    <w:p w14:paraId="61763FD8" w14:textId="486E8E3F" w:rsidR="00937FD2" w:rsidRPr="00FE38CD" w:rsidRDefault="00937FD2" w:rsidP="009B6A80">
      <w:pPr>
        <w:pStyle w:val="Contenttext1Arial"/>
        <w:suppressAutoHyphens/>
        <w:ind w:left="-709"/>
        <w:rPr>
          <w:rFonts w:eastAsiaTheme="minorHAnsi" w:cs="Arial"/>
          <w:b/>
          <w:bCs/>
          <w:sz w:val="22"/>
          <w:szCs w:val="22"/>
          <w:lang w:val="de-AT"/>
        </w:rPr>
      </w:pPr>
    </w:p>
    <w:p w14:paraId="01F2C5AF" w14:textId="77777777" w:rsidR="00690F1A" w:rsidRPr="00FE38CD" w:rsidRDefault="00E001BE"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t>ABMESSUNGEN, GEWICHT UND KAPAZITÄTEN</w:t>
      </w:r>
    </w:p>
    <w:p w14:paraId="59968937"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Länge/Breite/Höhe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4.230 / 1.850 /1.240 mm</w:t>
      </w:r>
    </w:p>
    <w:p w14:paraId="7F1AD720"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Radstand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2.415 mm</w:t>
      </w:r>
    </w:p>
    <w:p w14:paraId="43BBD6CB" w14:textId="118C24DB"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FR/RR </w:t>
      </w:r>
      <w:r w:rsidR="00200CDC" w:rsidRPr="00FE38CD">
        <w:rPr>
          <w:rFonts w:eastAsiaTheme="minorHAnsi" w:cs="Arial"/>
          <w:sz w:val="22"/>
          <w:szCs w:val="22"/>
          <w:lang w:val="de-AT"/>
        </w:rPr>
        <w:t>Spurbreite</w:t>
      </w:r>
      <w:r w:rsidRPr="00FE38CD">
        <w:rPr>
          <w:rFonts w:eastAsiaTheme="minorHAnsi" w:cs="Arial"/>
          <w:sz w:val="22"/>
          <w:szCs w:val="22"/>
          <w:lang w:val="de-AT"/>
        </w:rPr>
        <w:t xml:space="preserve">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1.580 / 1.555 mm</w:t>
      </w:r>
    </w:p>
    <w:p w14:paraId="182C0071" w14:textId="77777777"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Kraftstofftank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FIA FT3 homologiert, 25 Liter</w:t>
      </w:r>
    </w:p>
    <w:p w14:paraId="6B19A898" w14:textId="3DDC5DDB" w:rsidR="00690F1A" w:rsidRPr="00FE38CD" w:rsidRDefault="00E001BE" w:rsidP="009B6A80">
      <w:pPr>
        <w:pStyle w:val="Contenttext1Arial"/>
        <w:suppressAutoHyphens/>
        <w:ind w:left="-709"/>
        <w:rPr>
          <w:rFonts w:eastAsiaTheme="minorHAnsi" w:cs="Arial"/>
          <w:sz w:val="22"/>
          <w:szCs w:val="22"/>
          <w:lang w:val="de-AT"/>
        </w:rPr>
      </w:pPr>
      <w:r w:rsidRPr="00FE38CD">
        <w:rPr>
          <w:rFonts w:eastAsiaTheme="minorHAnsi" w:cs="Arial"/>
          <w:sz w:val="22"/>
          <w:szCs w:val="22"/>
          <w:lang w:val="de-AT"/>
        </w:rPr>
        <w:t xml:space="preserve">Gewicht  </w:t>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r>
      <w:r w:rsidRPr="00FE38CD">
        <w:rPr>
          <w:rFonts w:eastAsiaTheme="minorHAnsi" w:cs="Arial"/>
          <w:sz w:val="22"/>
          <w:szCs w:val="22"/>
          <w:lang w:val="de-AT"/>
        </w:rPr>
        <w:tab/>
        <w:t>Ungefähr 950 kg</w:t>
      </w:r>
      <w:r w:rsidR="009B6A80">
        <w:rPr>
          <w:rFonts w:eastAsiaTheme="minorHAnsi" w:cs="Arial"/>
          <w:sz w:val="22"/>
          <w:szCs w:val="22"/>
          <w:lang w:val="de-AT"/>
        </w:rPr>
        <w:tab/>
      </w:r>
      <w:r w:rsidR="009B6A80">
        <w:rPr>
          <w:rFonts w:eastAsiaTheme="minorHAnsi" w:cs="Arial"/>
          <w:sz w:val="22"/>
          <w:szCs w:val="22"/>
          <w:lang w:val="de-AT"/>
        </w:rPr>
        <w:br/>
      </w:r>
    </w:p>
    <w:p w14:paraId="5265BC3D" w14:textId="77777777" w:rsidR="00690F1A" w:rsidRPr="00FE38CD" w:rsidRDefault="00120D0C" w:rsidP="009B6A80">
      <w:pPr>
        <w:pStyle w:val="Contenttext1Arial"/>
        <w:suppressAutoHyphens/>
        <w:ind w:left="-709"/>
        <w:rPr>
          <w:rFonts w:eastAsiaTheme="minorHAnsi" w:cs="Arial"/>
          <w:b/>
          <w:bCs/>
          <w:sz w:val="22"/>
          <w:szCs w:val="22"/>
          <w:lang w:val="de-AT"/>
        </w:rPr>
      </w:pPr>
      <w:r w:rsidRPr="00FE38CD">
        <w:rPr>
          <w:rFonts w:eastAsiaTheme="minorHAnsi" w:cs="Arial"/>
          <w:b/>
          <w:bCs/>
          <w:sz w:val="22"/>
          <w:szCs w:val="22"/>
          <w:lang w:val="de-AT"/>
        </w:rPr>
        <w:t xml:space="preserve">Wie man dem </w:t>
      </w:r>
      <w:r w:rsidR="00AB71A2" w:rsidRPr="00FE38CD">
        <w:rPr>
          <w:rFonts w:eastAsiaTheme="minorHAnsi" w:cs="Arial"/>
          <w:b/>
          <w:bCs/>
          <w:sz w:val="22"/>
          <w:szCs w:val="22"/>
          <w:lang w:val="de-AT"/>
        </w:rPr>
        <w:t xml:space="preserve">Pikes Peak </w:t>
      </w:r>
      <w:r w:rsidRPr="00FE38CD">
        <w:rPr>
          <w:rFonts w:eastAsiaTheme="minorHAnsi" w:cs="Arial"/>
          <w:b/>
          <w:bCs/>
          <w:sz w:val="22"/>
          <w:szCs w:val="22"/>
          <w:lang w:val="de-AT"/>
        </w:rPr>
        <w:t xml:space="preserve">folgt </w:t>
      </w:r>
      <w:r w:rsidR="00AB71A2" w:rsidRPr="00FE38CD">
        <w:rPr>
          <w:rFonts w:eastAsiaTheme="minorHAnsi" w:cs="Arial"/>
          <w:b/>
          <w:bCs/>
          <w:sz w:val="22"/>
          <w:szCs w:val="22"/>
          <w:lang w:val="de-AT"/>
        </w:rPr>
        <w:t xml:space="preserve">: </w:t>
      </w:r>
      <w:hyperlink r:id="rId19" w:history="1">
        <w:r w:rsidR="00AB71A2" w:rsidRPr="00FE38CD">
          <w:rPr>
            <w:rStyle w:val="Hyperlink"/>
            <w:rFonts w:eastAsiaTheme="minorHAnsi" w:cs="Arial"/>
            <w:b/>
            <w:bCs/>
            <w:sz w:val="22"/>
            <w:szCs w:val="22"/>
            <w:lang w:val="de-AT"/>
          </w:rPr>
          <w:t>https://ppihc.org/how-to-follow/</w:t>
        </w:r>
      </w:hyperlink>
      <w:r w:rsidR="00AB71A2" w:rsidRPr="00FE38CD">
        <w:rPr>
          <w:rFonts w:eastAsiaTheme="minorHAnsi" w:cs="Arial"/>
          <w:b/>
          <w:bCs/>
          <w:sz w:val="22"/>
          <w:szCs w:val="22"/>
          <w:lang w:val="de-AT"/>
        </w:rPr>
        <w:t xml:space="preserve"> </w:t>
      </w:r>
    </w:p>
    <w:p w14:paraId="4ED06465" w14:textId="77777777" w:rsidR="00F45E71" w:rsidRPr="00FE38CD" w:rsidRDefault="00F45E71" w:rsidP="009B6A80">
      <w:pPr>
        <w:pStyle w:val="Contenttext1Arial"/>
        <w:suppressAutoHyphens/>
        <w:ind w:left="-709"/>
        <w:rPr>
          <w:rFonts w:eastAsiaTheme="minorHAnsi" w:cs="Arial"/>
          <w:i/>
          <w:iCs/>
          <w:sz w:val="22"/>
          <w:szCs w:val="22"/>
          <w:lang w:val="de-AT"/>
        </w:rPr>
      </w:pPr>
    </w:p>
    <w:p w14:paraId="2176BA87" w14:textId="0EFDFE0B" w:rsidR="009B6A80" w:rsidRPr="00CB45DE" w:rsidRDefault="009B6A80" w:rsidP="009B6A80">
      <w:pPr>
        <w:pStyle w:val="Contenttext2Arial"/>
        <w:ind w:left="-709"/>
        <w:rPr>
          <w:lang w:val="de-DE"/>
        </w:rPr>
      </w:pPr>
      <w:r w:rsidRPr="009B6A80">
        <w:rPr>
          <w:b/>
          <w:bCs/>
          <w:lang w:val="de-DE"/>
        </w:rPr>
        <w:t>ÜBER ALPINE</w:t>
      </w:r>
      <w:r>
        <w:rPr>
          <w:lang w:val="de-DE"/>
        </w:rPr>
        <w:tab/>
      </w:r>
      <w:r>
        <w:rPr>
          <w:lang w:val="de-DE"/>
        </w:rPr>
        <w:br/>
      </w:r>
      <w:r>
        <w:rPr>
          <w:lang w:val="de-DE"/>
        </w:rPr>
        <w:br/>
      </w:r>
      <w:r w:rsidRPr="00CB45DE">
        <w:rPr>
          <w:lang w:val="de-DE"/>
        </w:rPr>
        <w:t xml:space="preserve">Die 1955 von Jean Rédélé gegründete Marke Alpine hat sich im Laufe der Jahre mit ihren Sportwagen im französischen Stil etabliert. 2018 präsentierte die Marke die neue A110, ein zweisitziges Sportcoupé, das den zeitlosen Prinzipien </w:t>
      </w:r>
      <w:proofErr w:type="gramStart"/>
      <w:r w:rsidRPr="00CB45DE">
        <w:rPr>
          <w:lang w:val="de-DE"/>
        </w:rPr>
        <w:t>von Alpine</w:t>
      </w:r>
      <w:proofErr w:type="gramEnd"/>
      <w:r w:rsidRPr="00CB45DE">
        <w:rPr>
          <w:lang w:val="de-DE"/>
        </w:rPr>
        <w:t xml:space="preserve"> – Kompaktheit, Leichtbau, Agilität und Fahrspaß – treu bleibt. Im Jahr 2021 wurde die Business Unit Alpine gegründet. Sie ist die Marke für innovative, authentische und exklusive Sportwagen der Renault Group und profitiert vom Erbe und Know-how des historischen Werks in Dieppe sowie von der Ingenieurskunst der Alpine Racing und Alpine Teams.</w:t>
      </w:r>
    </w:p>
    <w:p w14:paraId="62DEA24F" w14:textId="77777777" w:rsidR="009B6A80" w:rsidRPr="00CB45DE" w:rsidRDefault="009B6A80" w:rsidP="009B6A80">
      <w:pPr>
        <w:pStyle w:val="Contenttext2Arial"/>
        <w:ind w:left="-709"/>
        <w:rPr>
          <w:lang w:val="de-DE"/>
        </w:rPr>
      </w:pPr>
    </w:p>
    <w:p w14:paraId="1205A5AA" w14:textId="77777777" w:rsidR="009B6A80" w:rsidRPr="00CB45DE" w:rsidRDefault="009B6A80" w:rsidP="009B6A80">
      <w:pPr>
        <w:pStyle w:val="Contenttext2Arial"/>
        <w:ind w:left="-709"/>
        <w:rPr>
          <w:lang w:val="de-DE"/>
        </w:rPr>
      </w:pPr>
      <w:r w:rsidRPr="00CB45DE">
        <w:rPr>
          <w:lang w:val="de-DE"/>
        </w:rPr>
        <w:t>Die fünf Alpine Zentren in Österreich haben sich auf die Kundenberatung, die Kundenbetreuung und die Werkstatt-Leistungen für Alpine Cars spezialisiert. Sie befinden sich in Linz, in Graz, in Salzburg, in Tulln und in Wien.</w:t>
      </w:r>
    </w:p>
    <w:p w14:paraId="0B70FE7D" w14:textId="77777777" w:rsidR="00BF6063" w:rsidRPr="009B6A80" w:rsidRDefault="00BF6063" w:rsidP="009B6A80">
      <w:pPr>
        <w:pStyle w:val="Contenttext2Arial"/>
        <w:ind w:left="-709"/>
        <w:rPr>
          <w:rFonts w:ascii="Alpine Ascension" w:hAnsi="Alpine Ascension"/>
          <w:lang w:val="de-DE"/>
        </w:rPr>
      </w:pPr>
    </w:p>
    <w:p w14:paraId="08DFC659" w14:textId="77777777" w:rsidR="00BF6063" w:rsidRPr="00FE38CD" w:rsidRDefault="00BF6063" w:rsidP="009B6A80">
      <w:pPr>
        <w:pStyle w:val="Contenttext2Arial"/>
        <w:ind w:left="-709"/>
        <w:rPr>
          <w:rFonts w:ascii="Alpine Ascension" w:hAnsi="Alpine Ascension"/>
          <w:lang w:val="de-AT"/>
        </w:rPr>
      </w:pPr>
    </w:p>
    <w:p w14:paraId="2430DEB2" w14:textId="77777777" w:rsidR="00690F1A" w:rsidRPr="00FE38CD" w:rsidRDefault="00E001BE" w:rsidP="009B6A80">
      <w:pPr>
        <w:pStyle w:val="Contenttext2Arial"/>
        <w:ind w:left="-709"/>
        <w:rPr>
          <w:rFonts w:cs="Arial"/>
          <w:b/>
          <w:bCs/>
          <w:u w:val="single"/>
          <w:lang w:val="de-AT"/>
        </w:rPr>
      </w:pPr>
      <w:r w:rsidRPr="00FE38CD">
        <w:rPr>
          <w:rFonts w:cs="Arial"/>
          <w:b/>
          <w:bCs/>
          <w:u w:val="single"/>
          <w:lang w:val="de-AT"/>
        </w:rPr>
        <w:t>PRESSEKONTAKTE</w:t>
      </w:r>
    </w:p>
    <w:p w14:paraId="38788AA1" w14:textId="77777777" w:rsidR="00BF6063" w:rsidRPr="00FE38CD" w:rsidRDefault="00BF6063" w:rsidP="009B6A80">
      <w:pPr>
        <w:pStyle w:val="Contenttext2Arial"/>
        <w:ind w:left="-709"/>
        <w:rPr>
          <w:rFonts w:ascii="Alpine Ascension" w:hAnsi="Alpine Ascension"/>
          <w:lang w:val="de-AT"/>
        </w:rPr>
      </w:pPr>
      <w:r w:rsidRPr="00FE38CD">
        <w:rPr>
          <w:rFonts w:ascii="Cambria" w:hAnsi="Cambria" w:cs="Cambria"/>
          <w:lang w:val="de-AT"/>
        </w:rPr>
        <w:t> </w:t>
      </w:r>
    </w:p>
    <w:p w14:paraId="01DC0B9D" w14:textId="77777777" w:rsidR="00690F1A" w:rsidRPr="00FE38CD" w:rsidRDefault="00E001BE" w:rsidP="009B6A80">
      <w:pPr>
        <w:pStyle w:val="Contenttext2Arial"/>
        <w:ind w:left="-709"/>
        <w:rPr>
          <w:rFonts w:cs="Arial"/>
          <w:b/>
          <w:bCs/>
          <w:lang w:val="de-AT"/>
        </w:rPr>
      </w:pPr>
      <w:r w:rsidRPr="00FE38CD">
        <w:rPr>
          <w:rFonts w:cs="Arial"/>
          <w:b/>
          <w:bCs/>
          <w:lang w:val="de-AT"/>
        </w:rPr>
        <w:t>Orianne TAMBURINI</w:t>
      </w:r>
    </w:p>
    <w:p w14:paraId="71B63B4E" w14:textId="77777777" w:rsidR="00690F1A" w:rsidRPr="00FE38CD" w:rsidRDefault="00E001BE" w:rsidP="009B6A80">
      <w:pPr>
        <w:pStyle w:val="Contenttext2Arial"/>
        <w:ind w:left="-709"/>
        <w:rPr>
          <w:rFonts w:cs="Arial"/>
          <w:lang w:val="de-AT"/>
        </w:rPr>
      </w:pPr>
      <w:r w:rsidRPr="00FE38CD">
        <w:rPr>
          <w:rFonts w:cs="Arial"/>
          <w:lang w:val="de-AT"/>
        </w:rPr>
        <w:t>Leiterin der Produktkommunikation Alpine</w:t>
      </w:r>
    </w:p>
    <w:p w14:paraId="770E2528" w14:textId="77777777" w:rsidR="00690F1A" w:rsidRPr="00FE38CD" w:rsidRDefault="00E001BE" w:rsidP="009B6A80">
      <w:pPr>
        <w:pStyle w:val="Contenttext2Arial"/>
        <w:ind w:left="-709"/>
        <w:rPr>
          <w:rFonts w:cs="Arial"/>
          <w:lang w:val="de-AT"/>
        </w:rPr>
      </w:pPr>
      <w:hyperlink r:id="rId20" w:history="1">
        <w:r w:rsidR="00BF6063" w:rsidRPr="00FE38CD">
          <w:rPr>
            <w:rStyle w:val="Hyperlink"/>
            <w:rFonts w:cs="Arial"/>
            <w:lang w:val="de-AT"/>
          </w:rPr>
          <w:t xml:space="preserve">orianne.tamburini@alpinecars.com </w:t>
        </w:r>
      </w:hyperlink>
    </w:p>
    <w:p w14:paraId="74B4702E" w14:textId="77777777" w:rsidR="00690F1A" w:rsidRPr="00FE38CD" w:rsidRDefault="00E001BE" w:rsidP="009B6A80">
      <w:pPr>
        <w:pStyle w:val="Contenttext2Arial"/>
        <w:ind w:left="-709"/>
        <w:rPr>
          <w:rFonts w:cs="Arial"/>
          <w:lang w:val="de-AT"/>
        </w:rPr>
      </w:pPr>
      <w:r w:rsidRPr="00FE38CD">
        <w:rPr>
          <w:rFonts w:cs="Arial"/>
          <w:lang w:val="de-AT"/>
        </w:rPr>
        <w:t xml:space="preserve">+33 (6) 26 63 28 14  </w:t>
      </w:r>
    </w:p>
    <w:p w14:paraId="3AE0741C" w14:textId="77777777" w:rsidR="00BF6063" w:rsidRPr="00FE38CD" w:rsidRDefault="00BF6063" w:rsidP="009B6A80">
      <w:pPr>
        <w:pStyle w:val="Contenttext2Arial"/>
        <w:ind w:left="-709"/>
        <w:rPr>
          <w:rFonts w:cs="Arial"/>
          <w:b/>
          <w:bCs/>
          <w:lang w:val="de-AT"/>
        </w:rPr>
      </w:pPr>
    </w:p>
    <w:p w14:paraId="49409044" w14:textId="77777777" w:rsidR="00690F1A" w:rsidRPr="00FE38CD" w:rsidRDefault="00E001BE" w:rsidP="009B6A80">
      <w:pPr>
        <w:pStyle w:val="Contenttext2Arial"/>
        <w:ind w:left="-709"/>
        <w:rPr>
          <w:rFonts w:cs="Arial"/>
          <w:b/>
          <w:bCs/>
          <w:lang w:val="de-AT"/>
        </w:rPr>
      </w:pPr>
      <w:r w:rsidRPr="00FE38CD">
        <w:rPr>
          <w:rFonts w:cs="Arial"/>
          <w:b/>
          <w:bCs/>
          <w:lang w:val="de-AT"/>
        </w:rPr>
        <w:t xml:space="preserve">India de la </w:t>
      </w:r>
      <w:proofErr w:type="spellStart"/>
      <w:r w:rsidRPr="00FE38CD">
        <w:rPr>
          <w:rFonts w:cs="Arial"/>
          <w:b/>
          <w:bCs/>
          <w:lang w:val="de-AT"/>
        </w:rPr>
        <w:t>Fressange</w:t>
      </w:r>
      <w:proofErr w:type="spellEnd"/>
    </w:p>
    <w:p w14:paraId="4CEB6EC6" w14:textId="77777777" w:rsidR="00690F1A" w:rsidRPr="00FE38CD" w:rsidRDefault="00E001BE" w:rsidP="009B6A80">
      <w:pPr>
        <w:pStyle w:val="Contenttext2Arial"/>
        <w:ind w:left="-709"/>
        <w:rPr>
          <w:rFonts w:cs="Arial"/>
          <w:lang w:val="de-AT"/>
        </w:rPr>
      </w:pPr>
      <w:r w:rsidRPr="00FE38CD">
        <w:rPr>
          <w:rFonts w:cs="Arial"/>
          <w:lang w:val="de-AT"/>
        </w:rPr>
        <w:t>Pressesprecher Motorsport</w:t>
      </w:r>
    </w:p>
    <w:p w14:paraId="7F05753F" w14:textId="77777777" w:rsidR="00690F1A" w:rsidRPr="00FE38CD" w:rsidRDefault="00E001BE" w:rsidP="009B6A80">
      <w:pPr>
        <w:pStyle w:val="Contenttext2Arial"/>
        <w:ind w:left="-709"/>
        <w:rPr>
          <w:rFonts w:cs="Arial"/>
          <w:lang w:val="de-AT"/>
        </w:rPr>
      </w:pPr>
      <w:hyperlink r:id="rId21" w:history="1">
        <w:r w:rsidR="00BF6063" w:rsidRPr="00FE38CD">
          <w:rPr>
            <w:rStyle w:val="Hyperlink"/>
            <w:rFonts w:cs="Arial"/>
            <w:lang w:val="de-AT"/>
          </w:rPr>
          <w:t>india.deseignarddelafressange@fr.alpineracing.com</w:t>
        </w:r>
      </w:hyperlink>
    </w:p>
    <w:p w14:paraId="0F6FF17E" w14:textId="77777777" w:rsidR="00690F1A" w:rsidRPr="00FE38CD" w:rsidRDefault="00E001BE" w:rsidP="009B6A80">
      <w:pPr>
        <w:pStyle w:val="Contenttext2Arial"/>
        <w:ind w:left="-709"/>
        <w:rPr>
          <w:rFonts w:cs="Arial"/>
          <w:lang w:val="de-AT"/>
        </w:rPr>
      </w:pPr>
      <w:r w:rsidRPr="00FE38CD">
        <w:rPr>
          <w:rFonts w:cs="Arial"/>
          <w:lang w:val="de-AT"/>
        </w:rPr>
        <w:t>+33 (6) 34 48 51 31</w:t>
      </w:r>
    </w:p>
    <w:p w14:paraId="0075B530" w14:textId="77777777" w:rsidR="00583897" w:rsidRPr="00FE38CD" w:rsidRDefault="00583897" w:rsidP="009B6A80">
      <w:pPr>
        <w:pStyle w:val="Contenttext2Arial"/>
        <w:suppressAutoHyphens/>
        <w:spacing w:line="240" w:lineRule="auto"/>
        <w:ind w:left="-709"/>
        <w:rPr>
          <w:rFonts w:cs="Arial"/>
          <w:lang w:val="de-AT"/>
        </w:rPr>
      </w:pPr>
    </w:p>
    <w:p w14:paraId="7518CE48" w14:textId="77777777" w:rsidR="00F71A8F" w:rsidRPr="00FE38CD" w:rsidRDefault="00F71A8F" w:rsidP="009B6A80">
      <w:pPr>
        <w:pStyle w:val="Contenttext2Arial"/>
        <w:suppressAutoHyphens/>
        <w:ind w:left="-709"/>
        <w:rPr>
          <w:rFonts w:cs="Arial"/>
          <w:b/>
          <w:bCs/>
          <w:u w:val="single"/>
          <w:lang w:val="de-AT"/>
        </w:rPr>
      </w:pPr>
    </w:p>
    <w:p w14:paraId="54902F23" w14:textId="77777777" w:rsidR="00690F1A" w:rsidRPr="00FE38CD" w:rsidRDefault="00E001BE" w:rsidP="009B6A80">
      <w:pPr>
        <w:pStyle w:val="Contenttext2Arial"/>
        <w:suppressAutoHyphens/>
        <w:ind w:left="-709"/>
        <w:rPr>
          <w:rFonts w:cs="Arial"/>
          <w:b/>
          <w:bCs/>
          <w:u w:val="single"/>
          <w:lang w:val="de-AT"/>
        </w:rPr>
      </w:pPr>
      <w:r w:rsidRPr="00FE38CD">
        <w:rPr>
          <w:rFonts w:cs="Arial"/>
          <w:b/>
          <w:bCs/>
          <w:u w:val="single"/>
          <w:lang w:val="de-AT"/>
        </w:rPr>
        <w:t>FOLGEN SIE UNSERER GRUPPE VON RENNFAHRERN!</w:t>
      </w:r>
    </w:p>
    <w:p w14:paraId="20E961C1" w14:textId="77777777" w:rsidR="00BF6063" w:rsidRPr="00FE38CD" w:rsidRDefault="00BF6063" w:rsidP="009B6A80">
      <w:pPr>
        <w:pStyle w:val="Contenttext2Arial"/>
        <w:suppressAutoHyphens/>
        <w:ind w:left="-709"/>
        <w:rPr>
          <w:rFonts w:cs="Arial"/>
          <w:b/>
          <w:bCs/>
          <w:u w:val="single"/>
          <w:lang w:val="de-AT"/>
        </w:rPr>
      </w:pPr>
    </w:p>
    <w:p w14:paraId="3A6D2CAE" w14:textId="77777777" w:rsidR="00690F1A" w:rsidRPr="00FE38CD" w:rsidRDefault="00E001BE" w:rsidP="009B6A80">
      <w:pPr>
        <w:pStyle w:val="Contenttext2Arial"/>
        <w:suppressAutoHyphens/>
        <w:ind w:left="-709"/>
        <w:rPr>
          <w:rFonts w:cs="Arial"/>
          <w:b/>
          <w:bCs/>
          <w:lang w:val="de-AT"/>
        </w:rPr>
      </w:pPr>
      <w:r w:rsidRPr="00FE38CD">
        <w:rPr>
          <w:rFonts w:cs="Arial"/>
          <w:b/>
          <w:bCs/>
          <w:lang w:val="de-AT"/>
        </w:rPr>
        <w:t>FACEBOOK</w:t>
      </w:r>
    </w:p>
    <w:p w14:paraId="0957D652" w14:textId="77777777" w:rsidR="00690F1A" w:rsidRPr="00FE38CD" w:rsidRDefault="00E001BE" w:rsidP="009B6A80">
      <w:pPr>
        <w:pStyle w:val="Contenttext2Arial"/>
        <w:suppressAutoHyphens/>
        <w:ind w:left="-709"/>
        <w:rPr>
          <w:rFonts w:cs="Arial"/>
          <w:lang w:val="de-AT"/>
        </w:rPr>
      </w:pPr>
      <w:r w:rsidRPr="00FE38CD">
        <w:rPr>
          <w:rFonts w:cs="Arial"/>
          <w:lang w:val="de-AT"/>
        </w:rPr>
        <w:t>@alpinesportscars</w:t>
      </w:r>
    </w:p>
    <w:p w14:paraId="4F3C8EE5" w14:textId="77777777" w:rsidR="00AB71A2" w:rsidRPr="00FE38CD" w:rsidRDefault="00AB71A2" w:rsidP="009B6A80">
      <w:pPr>
        <w:pStyle w:val="Contenttext2Arial"/>
        <w:suppressAutoHyphens/>
        <w:ind w:left="-709"/>
        <w:rPr>
          <w:rFonts w:cs="Arial"/>
          <w:b/>
          <w:bCs/>
          <w:lang w:val="de-AT"/>
        </w:rPr>
      </w:pPr>
    </w:p>
    <w:p w14:paraId="09C5C9BB" w14:textId="77777777" w:rsidR="00690F1A" w:rsidRPr="00FE38CD" w:rsidRDefault="00E001BE" w:rsidP="009B6A80">
      <w:pPr>
        <w:pStyle w:val="Contenttext2Arial"/>
        <w:suppressAutoHyphens/>
        <w:ind w:left="-709"/>
        <w:rPr>
          <w:rFonts w:cs="Arial"/>
          <w:b/>
          <w:bCs/>
          <w:lang w:val="de-AT"/>
        </w:rPr>
      </w:pPr>
      <w:r w:rsidRPr="00FE38CD">
        <w:rPr>
          <w:rFonts w:cs="Arial"/>
          <w:b/>
          <w:bCs/>
          <w:lang w:val="de-AT"/>
        </w:rPr>
        <w:t>TWITTER</w:t>
      </w:r>
    </w:p>
    <w:p w14:paraId="03D8B86B" w14:textId="77777777" w:rsidR="00690F1A" w:rsidRPr="00FE38CD" w:rsidRDefault="00E001BE" w:rsidP="009B6A80">
      <w:pPr>
        <w:pStyle w:val="Contenttext2Arial"/>
        <w:suppressAutoHyphens/>
        <w:ind w:left="-709"/>
        <w:rPr>
          <w:rFonts w:cs="Arial"/>
          <w:lang w:val="de-AT"/>
        </w:rPr>
      </w:pPr>
      <w:r w:rsidRPr="00FE38CD">
        <w:rPr>
          <w:rFonts w:cs="Arial"/>
          <w:lang w:val="de-AT"/>
        </w:rPr>
        <w:t>@AlpineCars</w:t>
      </w:r>
    </w:p>
    <w:p w14:paraId="2C279E2A" w14:textId="77777777" w:rsidR="00690F1A" w:rsidRPr="00FE38CD" w:rsidRDefault="00E001BE" w:rsidP="009B6A80">
      <w:pPr>
        <w:pStyle w:val="Contenttext2Arial"/>
        <w:suppressAutoHyphens/>
        <w:ind w:left="-709"/>
        <w:rPr>
          <w:rFonts w:cs="Arial"/>
          <w:lang w:val="de-AT"/>
        </w:rPr>
      </w:pPr>
      <w:r w:rsidRPr="00FE38CD">
        <w:rPr>
          <w:rFonts w:cs="Arial"/>
          <w:lang w:val="de-AT"/>
        </w:rPr>
        <w:t>@SignatechAlpine</w:t>
      </w:r>
    </w:p>
    <w:p w14:paraId="06EB7B11" w14:textId="77777777" w:rsidR="00690F1A" w:rsidRPr="00FE38CD" w:rsidRDefault="00E001BE" w:rsidP="009B6A80">
      <w:pPr>
        <w:pStyle w:val="Contenttext2Arial"/>
        <w:suppressAutoHyphens/>
        <w:ind w:left="-709"/>
        <w:rPr>
          <w:rFonts w:cs="Arial"/>
          <w:lang w:val="de-AT"/>
        </w:rPr>
      </w:pPr>
      <w:r w:rsidRPr="00FE38CD">
        <w:rPr>
          <w:rFonts w:cs="Arial"/>
          <w:lang w:val="de-AT"/>
        </w:rPr>
        <w:t>@AlpineRacing</w:t>
      </w:r>
    </w:p>
    <w:p w14:paraId="432FA911" w14:textId="77777777" w:rsidR="00AB71A2" w:rsidRPr="00FE38CD" w:rsidRDefault="00AB71A2" w:rsidP="009B6A80">
      <w:pPr>
        <w:pStyle w:val="Contenttext2Arial"/>
        <w:suppressAutoHyphens/>
        <w:ind w:left="-709"/>
        <w:rPr>
          <w:rFonts w:cs="Arial"/>
          <w:b/>
          <w:bCs/>
          <w:lang w:val="de-AT"/>
        </w:rPr>
      </w:pPr>
    </w:p>
    <w:p w14:paraId="12DCEB6F" w14:textId="77777777" w:rsidR="00690F1A" w:rsidRPr="00FE38CD" w:rsidRDefault="00E001BE" w:rsidP="009B6A80">
      <w:pPr>
        <w:pStyle w:val="Contenttext2Arial"/>
        <w:suppressAutoHyphens/>
        <w:ind w:left="-709"/>
        <w:rPr>
          <w:rFonts w:cs="Arial"/>
          <w:b/>
          <w:bCs/>
          <w:lang w:val="de-AT"/>
        </w:rPr>
      </w:pPr>
      <w:r w:rsidRPr="00FE38CD">
        <w:rPr>
          <w:rFonts w:cs="Arial"/>
          <w:b/>
          <w:bCs/>
          <w:lang w:val="de-AT"/>
        </w:rPr>
        <w:t>INSTAGRAM</w:t>
      </w:r>
    </w:p>
    <w:p w14:paraId="4040B3E7" w14:textId="77777777" w:rsidR="00690F1A" w:rsidRPr="00FE38CD" w:rsidRDefault="00E001BE" w:rsidP="009B6A80">
      <w:pPr>
        <w:pStyle w:val="Contenttext2Arial"/>
        <w:suppressAutoHyphens/>
        <w:ind w:left="-709"/>
        <w:rPr>
          <w:rFonts w:cs="Arial"/>
          <w:lang w:val="de-AT"/>
        </w:rPr>
      </w:pPr>
      <w:r w:rsidRPr="00FE38CD">
        <w:rPr>
          <w:rFonts w:cs="Arial"/>
          <w:lang w:val="de-AT"/>
        </w:rPr>
        <w:t>@alpinecars</w:t>
      </w:r>
    </w:p>
    <w:p w14:paraId="0D426FB3" w14:textId="77777777" w:rsidR="00690F1A" w:rsidRPr="00FE38CD" w:rsidRDefault="00E001BE" w:rsidP="009B6A80">
      <w:pPr>
        <w:pStyle w:val="Contenttext2Arial"/>
        <w:suppressAutoHyphens/>
        <w:ind w:left="-709"/>
        <w:rPr>
          <w:rFonts w:cs="Arial"/>
          <w:lang w:val="de-AT"/>
        </w:rPr>
      </w:pPr>
      <w:r w:rsidRPr="00FE38CD">
        <w:rPr>
          <w:rFonts w:cs="Arial"/>
          <w:lang w:val="de-AT"/>
        </w:rPr>
        <w:t>@alpine_endurance_team</w:t>
      </w:r>
    </w:p>
    <w:p w14:paraId="48C3E425" w14:textId="77777777" w:rsidR="00690F1A" w:rsidRPr="00FE38CD" w:rsidRDefault="00E001BE" w:rsidP="009B6A80">
      <w:pPr>
        <w:pStyle w:val="Contenttext2Arial"/>
        <w:suppressAutoHyphens/>
        <w:ind w:left="-709"/>
        <w:rPr>
          <w:rFonts w:cs="Arial"/>
          <w:lang w:val="de-AT"/>
        </w:rPr>
      </w:pPr>
      <w:r w:rsidRPr="00FE38CD">
        <w:rPr>
          <w:rFonts w:cs="Arial"/>
          <w:lang w:val="de-AT"/>
        </w:rPr>
        <w:t>@alpine_racing</w:t>
      </w:r>
    </w:p>
    <w:p w14:paraId="633483D4" w14:textId="77777777" w:rsidR="00AB71A2" w:rsidRPr="00FE38CD" w:rsidRDefault="00AB71A2" w:rsidP="009B6A80">
      <w:pPr>
        <w:pStyle w:val="Contenttext2Arial"/>
        <w:suppressAutoHyphens/>
        <w:ind w:left="-709"/>
        <w:rPr>
          <w:rFonts w:cs="Arial"/>
          <w:b/>
          <w:bCs/>
          <w:lang w:val="de-AT"/>
        </w:rPr>
      </w:pPr>
    </w:p>
    <w:p w14:paraId="1E14292C" w14:textId="77777777" w:rsidR="00690F1A" w:rsidRPr="00FE38CD" w:rsidRDefault="00E001BE" w:rsidP="009B6A80">
      <w:pPr>
        <w:pStyle w:val="Contenttext2Arial"/>
        <w:suppressAutoHyphens/>
        <w:ind w:left="-709"/>
        <w:rPr>
          <w:rFonts w:cs="Arial"/>
          <w:b/>
          <w:bCs/>
          <w:lang w:val="de-AT"/>
        </w:rPr>
      </w:pPr>
      <w:r w:rsidRPr="00FE38CD">
        <w:rPr>
          <w:rFonts w:cs="Arial"/>
          <w:b/>
          <w:bCs/>
          <w:lang w:val="de-AT"/>
        </w:rPr>
        <w:t>TIKTOK</w:t>
      </w:r>
    </w:p>
    <w:p w14:paraId="067C4CA3" w14:textId="77777777" w:rsidR="00690F1A" w:rsidRPr="00FE38CD" w:rsidRDefault="00E001BE" w:rsidP="009B6A80">
      <w:pPr>
        <w:pStyle w:val="Contenttext2Arial"/>
        <w:suppressAutoHyphens/>
        <w:ind w:left="-709"/>
        <w:rPr>
          <w:rFonts w:cs="Arial"/>
          <w:lang w:val="de-AT"/>
        </w:rPr>
      </w:pPr>
      <w:r w:rsidRPr="00FE38CD">
        <w:rPr>
          <w:rFonts w:cs="Arial"/>
          <w:lang w:val="de-AT"/>
        </w:rPr>
        <w:t>@alpinecars</w:t>
      </w:r>
    </w:p>
    <w:p w14:paraId="66B535D8" w14:textId="77777777" w:rsidR="00AB71A2" w:rsidRPr="00FE38CD" w:rsidRDefault="00AB71A2" w:rsidP="009B6A80">
      <w:pPr>
        <w:pStyle w:val="Contenttext2Arial"/>
        <w:suppressAutoHyphens/>
        <w:ind w:left="-709"/>
        <w:rPr>
          <w:rFonts w:cs="Arial"/>
          <w:b/>
          <w:bCs/>
          <w:lang w:val="de-AT"/>
        </w:rPr>
      </w:pPr>
    </w:p>
    <w:p w14:paraId="6994BFE9" w14:textId="77777777" w:rsidR="00690F1A" w:rsidRPr="00FE38CD" w:rsidRDefault="00E001BE" w:rsidP="009B6A80">
      <w:pPr>
        <w:pStyle w:val="Contenttext2Arial"/>
        <w:suppressAutoHyphens/>
        <w:ind w:left="-709"/>
        <w:rPr>
          <w:rFonts w:cs="Arial"/>
          <w:b/>
          <w:bCs/>
          <w:lang w:val="de-AT"/>
        </w:rPr>
      </w:pPr>
      <w:r w:rsidRPr="00FE38CD">
        <w:rPr>
          <w:rFonts w:cs="Arial"/>
          <w:b/>
          <w:bCs/>
          <w:lang w:val="de-AT"/>
        </w:rPr>
        <w:t>YOUTUBE</w:t>
      </w:r>
    </w:p>
    <w:p w14:paraId="0A933E6A" w14:textId="77777777" w:rsidR="00690F1A" w:rsidRPr="00FE38CD" w:rsidRDefault="00E001BE" w:rsidP="009B6A80">
      <w:pPr>
        <w:pStyle w:val="Contenttext2Arial"/>
        <w:suppressAutoHyphens/>
        <w:ind w:left="-709"/>
        <w:rPr>
          <w:rFonts w:cs="Arial"/>
          <w:lang w:val="de-AT"/>
        </w:rPr>
      </w:pPr>
      <w:r w:rsidRPr="00FE38CD">
        <w:rPr>
          <w:rFonts w:cs="Arial"/>
          <w:lang w:val="de-AT"/>
        </w:rPr>
        <w:t>@AlpineCars</w:t>
      </w:r>
    </w:p>
    <w:p w14:paraId="796B97CB" w14:textId="77777777" w:rsidR="00AB71A2" w:rsidRPr="00FE38CD" w:rsidRDefault="00AB71A2" w:rsidP="009B6A80">
      <w:pPr>
        <w:pStyle w:val="Contenttext2Arial"/>
        <w:suppressAutoHyphens/>
        <w:ind w:left="-709"/>
        <w:rPr>
          <w:rFonts w:cs="Arial"/>
          <w:b/>
          <w:bCs/>
          <w:lang w:val="de-AT"/>
        </w:rPr>
      </w:pPr>
    </w:p>
    <w:sectPr w:rsidR="00AB71A2" w:rsidRPr="00FE38CD" w:rsidSect="00517824">
      <w:headerReference w:type="even" r:id="rId22"/>
      <w:headerReference w:type="default" r:id="rId23"/>
      <w:footerReference w:type="even" r:id="rId24"/>
      <w:footerReference w:type="default" r:id="rId25"/>
      <w:headerReference w:type="first" r:id="rId26"/>
      <w:footerReference w:type="first" r:id="rId27"/>
      <w:pgSz w:w="11901" w:h="16817"/>
      <w:pgMar w:top="2977" w:right="992" w:bottom="1503" w:left="1985"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DFFDB" w14:textId="77777777" w:rsidR="008A37DF" w:rsidRDefault="008A37DF" w:rsidP="00517824">
      <w:r>
        <w:rPr>
          <w:lang w:val="en"/>
        </w:rPr>
        <w:separator/>
      </w:r>
    </w:p>
  </w:endnote>
  <w:endnote w:type="continuationSeparator" w:id="0">
    <w:p w14:paraId="00BE6D84" w14:textId="77777777" w:rsidR="008A37DF" w:rsidRDefault="008A37DF" w:rsidP="00517824">
      <w:r>
        <w:rPr>
          <w:lang w:val="en"/>
        </w:rPr>
        <w:continuationSeparator/>
      </w:r>
    </w:p>
  </w:endnote>
  <w:endnote w:type="continuationNotice" w:id="1">
    <w:p w14:paraId="4426344B" w14:textId="77777777" w:rsidR="008A37DF" w:rsidRDefault="008A37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pine Ascension">
    <w:altName w:val="Calibri"/>
    <w:panose1 w:val="00000000000000000000"/>
    <w:charset w:val="00"/>
    <w:family w:val="auto"/>
    <w:notTrueType/>
    <w:pitch w:val="variable"/>
    <w:sig w:usb0="00000007" w:usb1="00000001" w:usb2="00000000" w:usb3="00000000" w:csb0="00000093" w:csb1="00000000"/>
  </w:font>
  <w:font w:name="Times New Roman (Corps CS)">
    <w:altName w:val="Times New Roman"/>
    <w:panose1 w:val="00000000000000000000"/>
    <w:charset w:val="00"/>
    <w:family w:val="roman"/>
    <w:notTrueType/>
    <w:pitch w:val="default"/>
  </w:font>
  <w:font w:name="Read Light">
    <w:charset w:val="00"/>
    <w:family w:val="swiss"/>
    <w:pitch w:val="variable"/>
    <w:sig w:usb0="200002BF" w:usb1="00000053" w:usb2="00000000" w:usb3="00000000" w:csb0="0000019F" w:csb1="00000000"/>
  </w:font>
  <w:font w:name="Read">
    <w:altName w:val="Mangal"/>
    <w:charset w:val="00"/>
    <w:family w:val="swiss"/>
    <w:pitch w:val="variable"/>
    <w:sig w:usb0="200002BF" w:usb1="0000005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BCFA" w14:textId="0111283D" w:rsidR="004E572D" w:rsidRDefault="004E572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2B97" w14:textId="3BD9460D" w:rsidR="00690F1A" w:rsidRDefault="00E001BE">
    <w:pPr>
      <w:pStyle w:val="Fuzeile"/>
      <w:framePr w:wrap="none" w:vAnchor="text" w:hAnchor="margin" w:xAlign="right" w:y="1"/>
      <w:rPr>
        <w:rStyle w:val="Seitenzahl"/>
        <w:rFonts w:ascii="Read" w:hAnsi="Read"/>
        <w:sz w:val="20"/>
      </w:rPr>
    </w:pPr>
    <w:r>
      <w:rPr>
        <w:rStyle w:val="Seitenzahl"/>
        <w:sz w:val="20"/>
        <w:lang w:val="en"/>
      </w:rPr>
      <w:fldChar w:fldCharType="begin"/>
    </w:r>
    <w:r>
      <w:rPr>
        <w:rStyle w:val="Seitenzahl"/>
        <w:sz w:val="20"/>
        <w:lang w:val="en"/>
      </w:rPr>
      <w:instrText xml:space="preserve"> PAGE </w:instrText>
    </w:r>
    <w:r>
      <w:rPr>
        <w:rStyle w:val="Seitenzahl"/>
        <w:sz w:val="20"/>
        <w:lang w:val="en"/>
      </w:rPr>
      <w:fldChar w:fldCharType="separate"/>
    </w:r>
    <w:r w:rsidR="00177255">
      <w:rPr>
        <w:rStyle w:val="Seitenzahl"/>
        <w:noProof/>
        <w:sz w:val="20"/>
        <w:lang w:val="en"/>
      </w:rPr>
      <w:t>15</w:t>
    </w:r>
    <w:r>
      <w:rPr>
        <w:rStyle w:val="Seitenzahl"/>
        <w:sz w:val="20"/>
        <w:lang w:val="en"/>
      </w:rPr>
      <w:fldChar w:fldCharType="end"/>
    </w:r>
  </w:p>
  <w:p w14:paraId="79F2D7B4" w14:textId="77777777" w:rsidR="00517824" w:rsidRDefault="00517824" w:rsidP="00517824">
    <w:pPr>
      <w:pStyle w:val="Fuzeile"/>
      <w:ind w:right="360"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30CD" w14:textId="444EDDC8" w:rsidR="004E572D" w:rsidRDefault="004E572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75955" w14:textId="77777777" w:rsidR="008A37DF" w:rsidRDefault="008A37DF" w:rsidP="00517824">
      <w:r>
        <w:rPr>
          <w:lang w:val="en"/>
        </w:rPr>
        <w:separator/>
      </w:r>
    </w:p>
  </w:footnote>
  <w:footnote w:type="continuationSeparator" w:id="0">
    <w:p w14:paraId="7378C8A1" w14:textId="77777777" w:rsidR="008A37DF" w:rsidRDefault="008A37DF" w:rsidP="00517824">
      <w:r>
        <w:rPr>
          <w:lang w:val="en"/>
        </w:rPr>
        <w:continuationSeparator/>
      </w:r>
    </w:p>
  </w:footnote>
  <w:footnote w:type="continuationNotice" w:id="1">
    <w:p w14:paraId="06D5AC27" w14:textId="77777777" w:rsidR="008A37DF" w:rsidRDefault="008A37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364F" w14:textId="77777777" w:rsidR="004E572D" w:rsidRDefault="004E572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2667" w14:textId="77777777" w:rsidR="00690F1A" w:rsidRDefault="00E001BE">
    <w:pPr>
      <w:pStyle w:val="Kopfzeile"/>
      <w:tabs>
        <w:tab w:val="clear" w:pos="4536"/>
        <w:tab w:val="clear" w:pos="9072"/>
        <w:tab w:val="left" w:pos="7643"/>
      </w:tabs>
    </w:pPr>
    <w:r>
      <w:rPr>
        <w:noProof/>
        <w:lang w:val="en"/>
      </w:rPr>
      <w:drawing>
        <wp:anchor distT="0" distB="0" distL="114300" distR="114300" simplePos="0" relativeHeight="251658240" behindDoc="1" locked="0" layoutInCell="1" allowOverlap="1" wp14:anchorId="382C46D3" wp14:editId="5074E66F">
          <wp:simplePos x="0" y="0"/>
          <wp:positionH relativeFrom="margin">
            <wp:align>right</wp:align>
          </wp:positionH>
          <wp:positionV relativeFrom="page">
            <wp:posOffset>629920</wp:posOffset>
          </wp:positionV>
          <wp:extent cx="1259840" cy="234315"/>
          <wp:effectExtent l="0" t="0" r="0" b="0"/>
          <wp:wrapNone/>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234315"/>
                  </a:xfrm>
                  <a:prstGeom prst="rect">
                    <a:avLst/>
                  </a:prstGeom>
                  <a:noFill/>
                </pic:spPr>
              </pic:pic>
            </a:graphicData>
          </a:graphic>
          <wp14:sizeRelH relativeFrom="margin">
            <wp14:pctWidth>0</wp14:pctWidth>
          </wp14:sizeRelH>
          <wp14:sizeRelV relativeFrom="margin">
            <wp14:pctHeight>0</wp14:pctHeight>
          </wp14:sizeRelV>
        </wp:anchor>
      </w:drawing>
    </w:r>
    <w:r w:rsidR="00517824">
      <w:rPr>
        <w:lang w:val="e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BB3A" w14:textId="77777777" w:rsidR="004E572D" w:rsidRDefault="004E572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4FD"/>
    <w:multiLevelType w:val="hybridMultilevel"/>
    <w:tmpl w:val="610ED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A11FC"/>
    <w:multiLevelType w:val="multilevel"/>
    <w:tmpl w:val="3DC4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A6E16"/>
    <w:multiLevelType w:val="hybridMultilevel"/>
    <w:tmpl w:val="A7423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1D61B2"/>
    <w:multiLevelType w:val="hybridMultilevel"/>
    <w:tmpl w:val="16EEF6D0"/>
    <w:lvl w:ilvl="0" w:tplc="7DAA47BA">
      <w:start w:val="4"/>
      <w:numFmt w:val="decimalZero"/>
      <w:lvlText w:val="%1"/>
      <w:lvlJc w:val="left"/>
      <w:pPr>
        <w:ind w:left="430" w:hanging="360"/>
      </w:pPr>
      <w:rPr>
        <w:rFonts w:eastAsia="Calibri" w:hint="default"/>
      </w:rPr>
    </w:lvl>
    <w:lvl w:ilvl="1" w:tplc="040C0019" w:tentative="1">
      <w:start w:val="1"/>
      <w:numFmt w:val="lowerLetter"/>
      <w:lvlText w:val="%2."/>
      <w:lvlJc w:val="left"/>
      <w:pPr>
        <w:ind w:left="1150" w:hanging="360"/>
      </w:pPr>
    </w:lvl>
    <w:lvl w:ilvl="2" w:tplc="040C001B" w:tentative="1">
      <w:start w:val="1"/>
      <w:numFmt w:val="lowerRoman"/>
      <w:lvlText w:val="%3."/>
      <w:lvlJc w:val="right"/>
      <w:pPr>
        <w:ind w:left="1870" w:hanging="180"/>
      </w:pPr>
    </w:lvl>
    <w:lvl w:ilvl="3" w:tplc="040C000F" w:tentative="1">
      <w:start w:val="1"/>
      <w:numFmt w:val="decimal"/>
      <w:lvlText w:val="%4."/>
      <w:lvlJc w:val="left"/>
      <w:pPr>
        <w:ind w:left="2590" w:hanging="360"/>
      </w:pPr>
    </w:lvl>
    <w:lvl w:ilvl="4" w:tplc="040C0019" w:tentative="1">
      <w:start w:val="1"/>
      <w:numFmt w:val="lowerLetter"/>
      <w:lvlText w:val="%5."/>
      <w:lvlJc w:val="left"/>
      <w:pPr>
        <w:ind w:left="3310" w:hanging="360"/>
      </w:pPr>
    </w:lvl>
    <w:lvl w:ilvl="5" w:tplc="040C001B" w:tentative="1">
      <w:start w:val="1"/>
      <w:numFmt w:val="lowerRoman"/>
      <w:lvlText w:val="%6."/>
      <w:lvlJc w:val="right"/>
      <w:pPr>
        <w:ind w:left="4030" w:hanging="180"/>
      </w:pPr>
    </w:lvl>
    <w:lvl w:ilvl="6" w:tplc="040C000F" w:tentative="1">
      <w:start w:val="1"/>
      <w:numFmt w:val="decimal"/>
      <w:lvlText w:val="%7."/>
      <w:lvlJc w:val="left"/>
      <w:pPr>
        <w:ind w:left="4750" w:hanging="360"/>
      </w:pPr>
    </w:lvl>
    <w:lvl w:ilvl="7" w:tplc="040C0019" w:tentative="1">
      <w:start w:val="1"/>
      <w:numFmt w:val="lowerLetter"/>
      <w:lvlText w:val="%8."/>
      <w:lvlJc w:val="left"/>
      <w:pPr>
        <w:ind w:left="5470" w:hanging="360"/>
      </w:pPr>
    </w:lvl>
    <w:lvl w:ilvl="8" w:tplc="040C001B" w:tentative="1">
      <w:start w:val="1"/>
      <w:numFmt w:val="lowerRoman"/>
      <w:lvlText w:val="%9."/>
      <w:lvlJc w:val="right"/>
      <w:pPr>
        <w:ind w:left="6190" w:hanging="180"/>
      </w:pPr>
    </w:lvl>
  </w:abstractNum>
  <w:abstractNum w:abstractNumId="4" w15:restartNumberingAfterBreak="0">
    <w:nsid w:val="13CF0D9D"/>
    <w:multiLevelType w:val="hybridMultilevel"/>
    <w:tmpl w:val="929AAE7A"/>
    <w:lvl w:ilvl="0" w:tplc="7FF2FB2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6C7CBD"/>
    <w:multiLevelType w:val="hybridMultilevel"/>
    <w:tmpl w:val="46BE3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DF3021"/>
    <w:multiLevelType w:val="multilevel"/>
    <w:tmpl w:val="42A2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B3AE2"/>
    <w:multiLevelType w:val="multilevel"/>
    <w:tmpl w:val="7A5C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1509D2"/>
    <w:multiLevelType w:val="multilevel"/>
    <w:tmpl w:val="EEC47E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C203DC"/>
    <w:multiLevelType w:val="hybridMultilevel"/>
    <w:tmpl w:val="AC6C5F4A"/>
    <w:lvl w:ilvl="0" w:tplc="D4EE3878">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E5172BC"/>
    <w:multiLevelType w:val="hybridMultilevel"/>
    <w:tmpl w:val="DC683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415150"/>
    <w:multiLevelType w:val="hybridMultilevel"/>
    <w:tmpl w:val="444A4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CC75D8"/>
    <w:multiLevelType w:val="multilevel"/>
    <w:tmpl w:val="7D4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8B79CD"/>
    <w:multiLevelType w:val="hybridMultilevel"/>
    <w:tmpl w:val="2D2C5FB2"/>
    <w:lvl w:ilvl="0" w:tplc="D70EB4B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201C83"/>
    <w:multiLevelType w:val="hybridMultilevel"/>
    <w:tmpl w:val="0472E626"/>
    <w:lvl w:ilvl="0" w:tplc="FA2299A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0F6420"/>
    <w:multiLevelType w:val="hybridMultilevel"/>
    <w:tmpl w:val="FBB86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303C97"/>
    <w:multiLevelType w:val="multilevel"/>
    <w:tmpl w:val="75D4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865DB5"/>
    <w:multiLevelType w:val="hybridMultilevel"/>
    <w:tmpl w:val="85A4766A"/>
    <w:lvl w:ilvl="0" w:tplc="A8E288E6">
      <w:start w:val="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88129581">
    <w:abstractNumId w:val="4"/>
  </w:num>
  <w:num w:numId="2" w16cid:durableId="2052729693">
    <w:abstractNumId w:val="12"/>
  </w:num>
  <w:num w:numId="3" w16cid:durableId="264846231">
    <w:abstractNumId w:val="1"/>
  </w:num>
  <w:num w:numId="4" w16cid:durableId="610091099">
    <w:abstractNumId w:val="16"/>
  </w:num>
  <w:num w:numId="5" w16cid:durableId="1109159843">
    <w:abstractNumId w:val="0"/>
  </w:num>
  <w:num w:numId="6" w16cid:durableId="176771216">
    <w:abstractNumId w:val="6"/>
  </w:num>
  <w:num w:numId="7" w16cid:durableId="602297606">
    <w:abstractNumId w:val="5"/>
  </w:num>
  <w:num w:numId="8" w16cid:durableId="1889535398">
    <w:abstractNumId w:val="10"/>
  </w:num>
  <w:num w:numId="9" w16cid:durableId="1384331291">
    <w:abstractNumId w:val="2"/>
  </w:num>
  <w:num w:numId="10" w16cid:durableId="623511006">
    <w:abstractNumId w:val="9"/>
  </w:num>
  <w:num w:numId="11" w16cid:durableId="2073504088">
    <w:abstractNumId w:val="17"/>
  </w:num>
  <w:num w:numId="12" w16cid:durableId="1171141872">
    <w:abstractNumId w:val="3"/>
  </w:num>
  <w:num w:numId="13" w16cid:durableId="885602054">
    <w:abstractNumId w:val="13"/>
  </w:num>
  <w:num w:numId="14" w16cid:durableId="1683430056">
    <w:abstractNumId w:val="14"/>
  </w:num>
  <w:num w:numId="15" w16cid:durableId="239798183">
    <w:abstractNumId w:val="8"/>
  </w:num>
  <w:num w:numId="16" w16cid:durableId="931813083">
    <w:abstractNumId w:val="11"/>
  </w:num>
  <w:num w:numId="17" w16cid:durableId="2049328556">
    <w:abstractNumId w:val="15"/>
  </w:num>
  <w:num w:numId="18" w16cid:durableId="1283983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28"/>
    <w:rsid w:val="00000837"/>
    <w:rsid w:val="00002524"/>
    <w:rsid w:val="000046F3"/>
    <w:rsid w:val="0001016D"/>
    <w:rsid w:val="0001657F"/>
    <w:rsid w:val="0001742C"/>
    <w:rsid w:val="000213AB"/>
    <w:rsid w:val="00024D24"/>
    <w:rsid w:val="00026E8F"/>
    <w:rsid w:val="00027B61"/>
    <w:rsid w:val="00030271"/>
    <w:rsid w:val="000306AA"/>
    <w:rsid w:val="00034483"/>
    <w:rsid w:val="00034F73"/>
    <w:rsid w:val="000369FE"/>
    <w:rsid w:val="00052B26"/>
    <w:rsid w:val="00053B88"/>
    <w:rsid w:val="00054FAC"/>
    <w:rsid w:val="000651CD"/>
    <w:rsid w:val="000853FD"/>
    <w:rsid w:val="00095E38"/>
    <w:rsid w:val="000963D6"/>
    <w:rsid w:val="000964D4"/>
    <w:rsid w:val="00097085"/>
    <w:rsid w:val="00097315"/>
    <w:rsid w:val="000A4A40"/>
    <w:rsid w:val="000A5409"/>
    <w:rsid w:val="000A7867"/>
    <w:rsid w:val="000B0D68"/>
    <w:rsid w:val="000B7EDC"/>
    <w:rsid w:val="000C359B"/>
    <w:rsid w:val="000D1EBF"/>
    <w:rsid w:val="000D739E"/>
    <w:rsid w:val="000E2993"/>
    <w:rsid w:val="000E4F86"/>
    <w:rsid w:val="000E776A"/>
    <w:rsid w:val="000F1397"/>
    <w:rsid w:val="000F3866"/>
    <w:rsid w:val="000F5338"/>
    <w:rsid w:val="000F660F"/>
    <w:rsid w:val="0010250B"/>
    <w:rsid w:val="001072B2"/>
    <w:rsid w:val="00111879"/>
    <w:rsid w:val="001162AA"/>
    <w:rsid w:val="00120D0C"/>
    <w:rsid w:val="001366B1"/>
    <w:rsid w:val="00142888"/>
    <w:rsid w:val="00147301"/>
    <w:rsid w:val="00147C1D"/>
    <w:rsid w:val="00147E37"/>
    <w:rsid w:val="001546E2"/>
    <w:rsid w:val="00154B83"/>
    <w:rsid w:val="00161AC3"/>
    <w:rsid w:val="00163FE9"/>
    <w:rsid w:val="00164E5C"/>
    <w:rsid w:val="0016575B"/>
    <w:rsid w:val="00167856"/>
    <w:rsid w:val="00170F83"/>
    <w:rsid w:val="001716E2"/>
    <w:rsid w:val="001752C7"/>
    <w:rsid w:val="001767C0"/>
    <w:rsid w:val="00177255"/>
    <w:rsid w:val="001801BC"/>
    <w:rsid w:val="00185F6E"/>
    <w:rsid w:val="001944ED"/>
    <w:rsid w:val="00196C9C"/>
    <w:rsid w:val="001A209C"/>
    <w:rsid w:val="001B02B1"/>
    <w:rsid w:val="001C186C"/>
    <w:rsid w:val="001C276F"/>
    <w:rsid w:val="001D0AEB"/>
    <w:rsid w:val="001D5568"/>
    <w:rsid w:val="001D633C"/>
    <w:rsid w:val="001E18C4"/>
    <w:rsid w:val="001E3A97"/>
    <w:rsid w:val="001E42BA"/>
    <w:rsid w:val="001E4838"/>
    <w:rsid w:val="001E5DB7"/>
    <w:rsid w:val="001F2F1B"/>
    <w:rsid w:val="001F511B"/>
    <w:rsid w:val="001F6786"/>
    <w:rsid w:val="00200CDC"/>
    <w:rsid w:val="00200E2C"/>
    <w:rsid w:val="002032DE"/>
    <w:rsid w:val="002054B8"/>
    <w:rsid w:val="0021142C"/>
    <w:rsid w:val="0021276B"/>
    <w:rsid w:val="00214007"/>
    <w:rsid w:val="0022069D"/>
    <w:rsid w:val="00220987"/>
    <w:rsid w:val="002220F5"/>
    <w:rsid w:val="00223AE0"/>
    <w:rsid w:val="00224F9A"/>
    <w:rsid w:val="00227B34"/>
    <w:rsid w:val="00236A9A"/>
    <w:rsid w:val="00236FC1"/>
    <w:rsid w:val="0024223A"/>
    <w:rsid w:val="0024676F"/>
    <w:rsid w:val="00251C38"/>
    <w:rsid w:val="002559E0"/>
    <w:rsid w:val="00260FAD"/>
    <w:rsid w:val="00261957"/>
    <w:rsid w:val="00263ACF"/>
    <w:rsid w:val="00263B70"/>
    <w:rsid w:val="00265E3C"/>
    <w:rsid w:val="002702A1"/>
    <w:rsid w:val="00270A55"/>
    <w:rsid w:val="002713D8"/>
    <w:rsid w:val="00274329"/>
    <w:rsid w:val="002775CB"/>
    <w:rsid w:val="00280BD7"/>
    <w:rsid w:val="00281F9B"/>
    <w:rsid w:val="00287256"/>
    <w:rsid w:val="00290B8C"/>
    <w:rsid w:val="00295CD6"/>
    <w:rsid w:val="00296E9B"/>
    <w:rsid w:val="002970B4"/>
    <w:rsid w:val="002A4AE5"/>
    <w:rsid w:val="002B2A43"/>
    <w:rsid w:val="002B3EC8"/>
    <w:rsid w:val="002B7AC8"/>
    <w:rsid w:val="002B7F0E"/>
    <w:rsid w:val="002C7CD0"/>
    <w:rsid w:val="002E6A22"/>
    <w:rsid w:val="002F125D"/>
    <w:rsid w:val="002F1651"/>
    <w:rsid w:val="002F2B85"/>
    <w:rsid w:val="002F4913"/>
    <w:rsid w:val="00302635"/>
    <w:rsid w:val="003026A8"/>
    <w:rsid w:val="00302B07"/>
    <w:rsid w:val="00302CB1"/>
    <w:rsid w:val="00304168"/>
    <w:rsid w:val="00305671"/>
    <w:rsid w:val="00310E28"/>
    <w:rsid w:val="00310EAD"/>
    <w:rsid w:val="003173A3"/>
    <w:rsid w:val="00320ACB"/>
    <w:rsid w:val="00321C57"/>
    <w:rsid w:val="003244D9"/>
    <w:rsid w:val="003259FD"/>
    <w:rsid w:val="003279A0"/>
    <w:rsid w:val="00330EF3"/>
    <w:rsid w:val="003433C0"/>
    <w:rsid w:val="00344888"/>
    <w:rsid w:val="0035093E"/>
    <w:rsid w:val="00351166"/>
    <w:rsid w:val="003520E1"/>
    <w:rsid w:val="003534A7"/>
    <w:rsid w:val="00355DFE"/>
    <w:rsid w:val="00356BCE"/>
    <w:rsid w:val="00361C80"/>
    <w:rsid w:val="0036365C"/>
    <w:rsid w:val="00372AA9"/>
    <w:rsid w:val="00375C0C"/>
    <w:rsid w:val="00375EF2"/>
    <w:rsid w:val="00380C24"/>
    <w:rsid w:val="0038217C"/>
    <w:rsid w:val="00383F6E"/>
    <w:rsid w:val="003854E0"/>
    <w:rsid w:val="0038574F"/>
    <w:rsid w:val="0039499E"/>
    <w:rsid w:val="0039502D"/>
    <w:rsid w:val="00396DD6"/>
    <w:rsid w:val="00397F51"/>
    <w:rsid w:val="003A021C"/>
    <w:rsid w:val="003A0759"/>
    <w:rsid w:val="003B0274"/>
    <w:rsid w:val="003B72DD"/>
    <w:rsid w:val="003C05D4"/>
    <w:rsid w:val="003C3136"/>
    <w:rsid w:val="003C461C"/>
    <w:rsid w:val="003C509D"/>
    <w:rsid w:val="003C6C51"/>
    <w:rsid w:val="003C6D39"/>
    <w:rsid w:val="003C7785"/>
    <w:rsid w:val="003D5F80"/>
    <w:rsid w:val="003F0CF5"/>
    <w:rsid w:val="003F116C"/>
    <w:rsid w:val="003F6A6A"/>
    <w:rsid w:val="003F784D"/>
    <w:rsid w:val="00401798"/>
    <w:rsid w:val="0040552A"/>
    <w:rsid w:val="00406870"/>
    <w:rsid w:val="00411A33"/>
    <w:rsid w:val="00415B2C"/>
    <w:rsid w:val="004212EE"/>
    <w:rsid w:val="0042447E"/>
    <w:rsid w:val="004263FF"/>
    <w:rsid w:val="00427989"/>
    <w:rsid w:val="00430106"/>
    <w:rsid w:val="00431567"/>
    <w:rsid w:val="004323B4"/>
    <w:rsid w:val="00432F8A"/>
    <w:rsid w:val="00437C00"/>
    <w:rsid w:val="0044729F"/>
    <w:rsid w:val="004478F9"/>
    <w:rsid w:val="00450052"/>
    <w:rsid w:val="004532DE"/>
    <w:rsid w:val="0045509F"/>
    <w:rsid w:val="00457EFB"/>
    <w:rsid w:val="00461C44"/>
    <w:rsid w:val="00472349"/>
    <w:rsid w:val="00480F4C"/>
    <w:rsid w:val="004843E6"/>
    <w:rsid w:val="00484CBD"/>
    <w:rsid w:val="00484F47"/>
    <w:rsid w:val="00491ECD"/>
    <w:rsid w:val="00495901"/>
    <w:rsid w:val="0049742B"/>
    <w:rsid w:val="004A031A"/>
    <w:rsid w:val="004A0905"/>
    <w:rsid w:val="004A2190"/>
    <w:rsid w:val="004A2BCB"/>
    <w:rsid w:val="004A582C"/>
    <w:rsid w:val="004A6598"/>
    <w:rsid w:val="004A6AF3"/>
    <w:rsid w:val="004A7B18"/>
    <w:rsid w:val="004B0EF3"/>
    <w:rsid w:val="004B3A18"/>
    <w:rsid w:val="004C0277"/>
    <w:rsid w:val="004C3964"/>
    <w:rsid w:val="004C406C"/>
    <w:rsid w:val="004D0B50"/>
    <w:rsid w:val="004D1D38"/>
    <w:rsid w:val="004D1D86"/>
    <w:rsid w:val="004E1833"/>
    <w:rsid w:val="004E222C"/>
    <w:rsid w:val="004E572D"/>
    <w:rsid w:val="004E69A1"/>
    <w:rsid w:val="004E7539"/>
    <w:rsid w:val="004F777A"/>
    <w:rsid w:val="004F785F"/>
    <w:rsid w:val="00500F24"/>
    <w:rsid w:val="00502B91"/>
    <w:rsid w:val="005033E6"/>
    <w:rsid w:val="0050553D"/>
    <w:rsid w:val="00511FC2"/>
    <w:rsid w:val="00514031"/>
    <w:rsid w:val="00515369"/>
    <w:rsid w:val="00517824"/>
    <w:rsid w:val="00523615"/>
    <w:rsid w:val="00524822"/>
    <w:rsid w:val="00525520"/>
    <w:rsid w:val="00532350"/>
    <w:rsid w:val="0053276E"/>
    <w:rsid w:val="00533C0F"/>
    <w:rsid w:val="005361DA"/>
    <w:rsid w:val="00541878"/>
    <w:rsid w:val="0054207C"/>
    <w:rsid w:val="005434EB"/>
    <w:rsid w:val="00544499"/>
    <w:rsid w:val="00546559"/>
    <w:rsid w:val="005612A8"/>
    <w:rsid w:val="005674FF"/>
    <w:rsid w:val="00572569"/>
    <w:rsid w:val="00575729"/>
    <w:rsid w:val="00575CC0"/>
    <w:rsid w:val="00576426"/>
    <w:rsid w:val="005836DE"/>
    <w:rsid w:val="00583897"/>
    <w:rsid w:val="0059254A"/>
    <w:rsid w:val="00597651"/>
    <w:rsid w:val="005A2575"/>
    <w:rsid w:val="005A5BE5"/>
    <w:rsid w:val="005B1C66"/>
    <w:rsid w:val="005B64C1"/>
    <w:rsid w:val="005C595B"/>
    <w:rsid w:val="005D2C37"/>
    <w:rsid w:val="005E0391"/>
    <w:rsid w:val="005E4F4A"/>
    <w:rsid w:val="005F0E61"/>
    <w:rsid w:val="005F644C"/>
    <w:rsid w:val="00602F6A"/>
    <w:rsid w:val="00603664"/>
    <w:rsid w:val="006059DE"/>
    <w:rsid w:val="006136CD"/>
    <w:rsid w:val="0061560E"/>
    <w:rsid w:val="006206B1"/>
    <w:rsid w:val="00622456"/>
    <w:rsid w:val="00632572"/>
    <w:rsid w:val="00634496"/>
    <w:rsid w:val="006359AB"/>
    <w:rsid w:val="00636347"/>
    <w:rsid w:val="006414B2"/>
    <w:rsid w:val="006415DA"/>
    <w:rsid w:val="00645A43"/>
    <w:rsid w:val="0064765D"/>
    <w:rsid w:val="00647B61"/>
    <w:rsid w:val="006532A0"/>
    <w:rsid w:val="006534C1"/>
    <w:rsid w:val="0065523C"/>
    <w:rsid w:val="00655F25"/>
    <w:rsid w:val="00657EC4"/>
    <w:rsid w:val="00663644"/>
    <w:rsid w:val="006660C7"/>
    <w:rsid w:val="0066626D"/>
    <w:rsid w:val="0068195A"/>
    <w:rsid w:val="00681D9D"/>
    <w:rsid w:val="00690C31"/>
    <w:rsid w:val="00690F1A"/>
    <w:rsid w:val="00691865"/>
    <w:rsid w:val="00696139"/>
    <w:rsid w:val="00696911"/>
    <w:rsid w:val="006A0AE6"/>
    <w:rsid w:val="006A18B4"/>
    <w:rsid w:val="006A42F8"/>
    <w:rsid w:val="006C01E9"/>
    <w:rsid w:val="006C1686"/>
    <w:rsid w:val="006C1977"/>
    <w:rsid w:val="006C2F8E"/>
    <w:rsid w:val="006C5E1A"/>
    <w:rsid w:val="006C6D9B"/>
    <w:rsid w:val="006C7576"/>
    <w:rsid w:val="006D117A"/>
    <w:rsid w:val="006D158B"/>
    <w:rsid w:val="006D1FC5"/>
    <w:rsid w:val="006D27AF"/>
    <w:rsid w:val="006D4984"/>
    <w:rsid w:val="006D77D5"/>
    <w:rsid w:val="006D7B28"/>
    <w:rsid w:val="006D7FD0"/>
    <w:rsid w:val="006E0541"/>
    <w:rsid w:val="006E445A"/>
    <w:rsid w:val="006E4A41"/>
    <w:rsid w:val="006E4A63"/>
    <w:rsid w:val="006E52E5"/>
    <w:rsid w:val="006E6B61"/>
    <w:rsid w:val="006F388D"/>
    <w:rsid w:val="006F55F7"/>
    <w:rsid w:val="006F5F4D"/>
    <w:rsid w:val="006F645D"/>
    <w:rsid w:val="00705AA1"/>
    <w:rsid w:val="00705B67"/>
    <w:rsid w:val="00707C69"/>
    <w:rsid w:val="0071459D"/>
    <w:rsid w:val="00716B0B"/>
    <w:rsid w:val="007274C5"/>
    <w:rsid w:val="00733C38"/>
    <w:rsid w:val="0073441F"/>
    <w:rsid w:val="00734FA2"/>
    <w:rsid w:val="00736186"/>
    <w:rsid w:val="00742CB6"/>
    <w:rsid w:val="007512CC"/>
    <w:rsid w:val="0075204A"/>
    <w:rsid w:val="007537E7"/>
    <w:rsid w:val="00754A54"/>
    <w:rsid w:val="00757F88"/>
    <w:rsid w:val="007668D8"/>
    <w:rsid w:val="007736DE"/>
    <w:rsid w:val="007741A5"/>
    <w:rsid w:val="0077489D"/>
    <w:rsid w:val="007751C7"/>
    <w:rsid w:val="00775640"/>
    <w:rsid w:val="0077588D"/>
    <w:rsid w:val="007760E9"/>
    <w:rsid w:val="007767AE"/>
    <w:rsid w:val="00783A8B"/>
    <w:rsid w:val="00784D86"/>
    <w:rsid w:val="0078548A"/>
    <w:rsid w:val="00786998"/>
    <w:rsid w:val="00797AB8"/>
    <w:rsid w:val="007A376A"/>
    <w:rsid w:val="007A4168"/>
    <w:rsid w:val="007A584C"/>
    <w:rsid w:val="007A5D84"/>
    <w:rsid w:val="007B165F"/>
    <w:rsid w:val="007B5A7B"/>
    <w:rsid w:val="007C1BB6"/>
    <w:rsid w:val="007C3AEB"/>
    <w:rsid w:val="007D0DB4"/>
    <w:rsid w:val="007D1D5F"/>
    <w:rsid w:val="007D3202"/>
    <w:rsid w:val="007E1923"/>
    <w:rsid w:val="007E3620"/>
    <w:rsid w:val="007E7174"/>
    <w:rsid w:val="007F1516"/>
    <w:rsid w:val="007F1730"/>
    <w:rsid w:val="007F18E9"/>
    <w:rsid w:val="007F3BE3"/>
    <w:rsid w:val="00802191"/>
    <w:rsid w:val="00811631"/>
    <w:rsid w:val="00812037"/>
    <w:rsid w:val="00814176"/>
    <w:rsid w:val="00817AB3"/>
    <w:rsid w:val="00822D29"/>
    <w:rsid w:val="00824738"/>
    <w:rsid w:val="00827071"/>
    <w:rsid w:val="0083209C"/>
    <w:rsid w:val="0083512F"/>
    <w:rsid w:val="00835486"/>
    <w:rsid w:val="00841A0E"/>
    <w:rsid w:val="00841B28"/>
    <w:rsid w:val="008424F9"/>
    <w:rsid w:val="00843E50"/>
    <w:rsid w:val="00847760"/>
    <w:rsid w:val="00852CFA"/>
    <w:rsid w:val="0085549F"/>
    <w:rsid w:val="00855FDF"/>
    <w:rsid w:val="00857EC2"/>
    <w:rsid w:val="0086544A"/>
    <w:rsid w:val="008700F7"/>
    <w:rsid w:val="0087190C"/>
    <w:rsid w:val="00871AAE"/>
    <w:rsid w:val="00876027"/>
    <w:rsid w:val="00894563"/>
    <w:rsid w:val="00895B35"/>
    <w:rsid w:val="008A273B"/>
    <w:rsid w:val="008A37DF"/>
    <w:rsid w:val="008A76AB"/>
    <w:rsid w:val="008B18A9"/>
    <w:rsid w:val="008B5122"/>
    <w:rsid w:val="008B5C9E"/>
    <w:rsid w:val="008B5D8D"/>
    <w:rsid w:val="008D1492"/>
    <w:rsid w:val="008D25CB"/>
    <w:rsid w:val="008D49D1"/>
    <w:rsid w:val="008D4A18"/>
    <w:rsid w:val="008D5CB7"/>
    <w:rsid w:val="008D6005"/>
    <w:rsid w:val="008E3260"/>
    <w:rsid w:val="008E44CE"/>
    <w:rsid w:val="008E6C5A"/>
    <w:rsid w:val="008F2641"/>
    <w:rsid w:val="008F3012"/>
    <w:rsid w:val="008F312A"/>
    <w:rsid w:val="008F6028"/>
    <w:rsid w:val="008F6B0A"/>
    <w:rsid w:val="00913BC1"/>
    <w:rsid w:val="0091786B"/>
    <w:rsid w:val="009209B1"/>
    <w:rsid w:val="00921EEE"/>
    <w:rsid w:val="00921F4E"/>
    <w:rsid w:val="00924CE1"/>
    <w:rsid w:val="009321E1"/>
    <w:rsid w:val="009338A4"/>
    <w:rsid w:val="00937FD2"/>
    <w:rsid w:val="009413E5"/>
    <w:rsid w:val="00942BA7"/>
    <w:rsid w:val="00943164"/>
    <w:rsid w:val="0094741A"/>
    <w:rsid w:val="00950AB0"/>
    <w:rsid w:val="00952D62"/>
    <w:rsid w:val="00953FA4"/>
    <w:rsid w:val="009561A2"/>
    <w:rsid w:val="00963FA9"/>
    <w:rsid w:val="009703E5"/>
    <w:rsid w:val="009801C7"/>
    <w:rsid w:val="0098218B"/>
    <w:rsid w:val="009829FC"/>
    <w:rsid w:val="009837F9"/>
    <w:rsid w:val="00987388"/>
    <w:rsid w:val="00992E2E"/>
    <w:rsid w:val="009934EB"/>
    <w:rsid w:val="0099482A"/>
    <w:rsid w:val="00995997"/>
    <w:rsid w:val="009A02C1"/>
    <w:rsid w:val="009A4EF7"/>
    <w:rsid w:val="009B2B25"/>
    <w:rsid w:val="009B4B2E"/>
    <w:rsid w:val="009B5155"/>
    <w:rsid w:val="009B6A80"/>
    <w:rsid w:val="009C0D10"/>
    <w:rsid w:val="009C7593"/>
    <w:rsid w:val="009D3CF0"/>
    <w:rsid w:val="009D7661"/>
    <w:rsid w:val="009D7BCA"/>
    <w:rsid w:val="009E3543"/>
    <w:rsid w:val="009E53DF"/>
    <w:rsid w:val="009F2C25"/>
    <w:rsid w:val="009F606E"/>
    <w:rsid w:val="009F713F"/>
    <w:rsid w:val="00A00E84"/>
    <w:rsid w:val="00A046F3"/>
    <w:rsid w:val="00A04F5C"/>
    <w:rsid w:val="00A05A2D"/>
    <w:rsid w:val="00A06E34"/>
    <w:rsid w:val="00A10D47"/>
    <w:rsid w:val="00A21A52"/>
    <w:rsid w:val="00A21ED0"/>
    <w:rsid w:val="00A27AC3"/>
    <w:rsid w:val="00A32D55"/>
    <w:rsid w:val="00A337CD"/>
    <w:rsid w:val="00A33917"/>
    <w:rsid w:val="00A35208"/>
    <w:rsid w:val="00A40072"/>
    <w:rsid w:val="00A42B16"/>
    <w:rsid w:val="00A45D15"/>
    <w:rsid w:val="00A45E9E"/>
    <w:rsid w:val="00A46DD1"/>
    <w:rsid w:val="00A4717D"/>
    <w:rsid w:val="00A57E09"/>
    <w:rsid w:val="00A6040D"/>
    <w:rsid w:val="00A62D63"/>
    <w:rsid w:val="00A67159"/>
    <w:rsid w:val="00A67FEE"/>
    <w:rsid w:val="00A82D66"/>
    <w:rsid w:val="00A861D9"/>
    <w:rsid w:val="00A87364"/>
    <w:rsid w:val="00A95564"/>
    <w:rsid w:val="00AA4DB9"/>
    <w:rsid w:val="00AB26A9"/>
    <w:rsid w:val="00AB4E52"/>
    <w:rsid w:val="00AB71A2"/>
    <w:rsid w:val="00AC4914"/>
    <w:rsid w:val="00AD0635"/>
    <w:rsid w:val="00AD7491"/>
    <w:rsid w:val="00AE0B5C"/>
    <w:rsid w:val="00AE14D0"/>
    <w:rsid w:val="00AE348C"/>
    <w:rsid w:val="00AE4510"/>
    <w:rsid w:val="00AE7051"/>
    <w:rsid w:val="00AE7FD7"/>
    <w:rsid w:val="00AF5544"/>
    <w:rsid w:val="00AF5A90"/>
    <w:rsid w:val="00B04E38"/>
    <w:rsid w:val="00B05B9E"/>
    <w:rsid w:val="00B07AF5"/>
    <w:rsid w:val="00B158EB"/>
    <w:rsid w:val="00B15A9E"/>
    <w:rsid w:val="00B15C37"/>
    <w:rsid w:val="00B16961"/>
    <w:rsid w:val="00B173AF"/>
    <w:rsid w:val="00B26804"/>
    <w:rsid w:val="00B26C9B"/>
    <w:rsid w:val="00B3559D"/>
    <w:rsid w:val="00B41130"/>
    <w:rsid w:val="00B4146E"/>
    <w:rsid w:val="00B42DA8"/>
    <w:rsid w:val="00B4557C"/>
    <w:rsid w:val="00B45867"/>
    <w:rsid w:val="00B5178E"/>
    <w:rsid w:val="00B5339B"/>
    <w:rsid w:val="00B5594B"/>
    <w:rsid w:val="00B5712F"/>
    <w:rsid w:val="00B61850"/>
    <w:rsid w:val="00B64102"/>
    <w:rsid w:val="00B646D8"/>
    <w:rsid w:val="00B650AC"/>
    <w:rsid w:val="00B70543"/>
    <w:rsid w:val="00B70D83"/>
    <w:rsid w:val="00B741A1"/>
    <w:rsid w:val="00B83A75"/>
    <w:rsid w:val="00B85E3A"/>
    <w:rsid w:val="00B90747"/>
    <w:rsid w:val="00B96397"/>
    <w:rsid w:val="00BA68AB"/>
    <w:rsid w:val="00BB302A"/>
    <w:rsid w:val="00BB5684"/>
    <w:rsid w:val="00BB7615"/>
    <w:rsid w:val="00BC1DB4"/>
    <w:rsid w:val="00BC5FC5"/>
    <w:rsid w:val="00BC6B9B"/>
    <w:rsid w:val="00BC79E3"/>
    <w:rsid w:val="00BC7D0F"/>
    <w:rsid w:val="00BD2E46"/>
    <w:rsid w:val="00BD6245"/>
    <w:rsid w:val="00BE0409"/>
    <w:rsid w:val="00BE15C4"/>
    <w:rsid w:val="00BE5BB6"/>
    <w:rsid w:val="00BE6BE3"/>
    <w:rsid w:val="00BF0FE0"/>
    <w:rsid w:val="00BF6063"/>
    <w:rsid w:val="00C13B76"/>
    <w:rsid w:val="00C14765"/>
    <w:rsid w:val="00C15054"/>
    <w:rsid w:val="00C15B01"/>
    <w:rsid w:val="00C209A3"/>
    <w:rsid w:val="00C23361"/>
    <w:rsid w:val="00C23D21"/>
    <w:rsid w:val="00C2406D"/>
    <w:rsid w:val="00C34EB8"/>
    <w:rsid w:val="00C37790"/>
    <w:rsid w:val="00C4122E"/>
    <w:rsid w:val="00C41AB2"/>
    <w:rsid w:val="00C465D2"/>
    <w:rsid w:val="00C467EA"/>
    <w:rsid w:val="00C47B52"/>
    <w:rsid w:val="00C52EDF"/>
    <w:rsid w:val="00C54B45"/>
    <w:rsid w:val="00C600BD"/>
    <w:rsid w:val="00C6028E"/>
    <w:rsid w:val="00C6117E"/>
    <w:rsid w:val="00C620B3"/>
    <w:rsid w:val="00C63A6F"/>
    <w:rsid w:val="00C65E0B"/>
    <w:rsid w:val="00C70F6F"/>
    <w:rsid w:val="00C72EF3"/>
    <w:rsid w:val="00C7321A"/>
    <w:rsid w:val="00C7450E"/>
    <w:rsid w:val="00C75834"/>
    <w:rsid w:val="00C75D23"/>
    <w:rsid w:val="00C76908"/>
    <w:rsid w:val="00C8001F"/>
    <w:rsid w:val="00C80DFB"/>
    <w:rsid w:val="00C827CA"/>
    <w:rsid w:val="00C83E44"/>
    <w:rsid w:val="00C84AA3"/>
    <w:rsid w:val="00C861F2"/>
    <w:rsid w:val="00C91F0E"/>
    <w:rsid w:val="00C92B38"/>
    <w:rsid w:val="00CA148E"/>
    <w:rsid w:val="00CA28D0"/>
    <w:rsid w:val="00CA3427"/>
    <w:rsid w:val="00CA3C1F"/>
    <w:rsid w:val="00CA5042"/>
    <w:rsid w:val="00CA547E"/>
    <w:rsid w:val="00CA62CF"/>
    <w:rsid w:val="00CB1662"/>
    <w:rsid w:val="00CB19BE"/>
    <w:rsid w:val="00CC1438"/>
    <w:rsid w:val="00CC53A0"/>
    <w:rsid w:val="00CD3D57"/>
    <w:rsid w:val="00CD5C59"/>
    <w:rsid w:val="00CE1BEF"/>
    <w:rsid w:val="00CE2F82"/>
    <w:rsid w:val="00CE678C"/>
    <w:rsid w:val="00CF0E96"/>
    <w:rsid w:val="00CF2D0D"/>
    <w:rsid w:val="00CF5B74"/>
    <w:rsid w:val="00D01DC7"/>
    <w:rsid w:val="00D01F7C"/>
    <w:rsid w:val="00D07BB3"/>
    <w:rsid w:val="00D14F2E"/>
    <w:rsid w:val="00D2199A"/>
    <w:rsid w:val="00D365BA"/>
    <w:rsid w:val="00D43CFF"/>
    <w:rsid w:val="00D45803"/>
    <w:rsid w:val="00D52025"/>
    <w:rsid w:val="00D550A0"/>
    <w:rsid w:val="00D6050E"/>
    <w:rsid w:val="00D619C5"/>
    <w:rsid w:val="00D6253F"/>
    <w:rsid w:val="00D6551E"/>
    <w:rsid w:val="00D72CA6"/>
    <w:rsid w:val="00D80C8F"/>
    <w:rsid w:val="00D8181B"/>
    <w:rsid w:val="00D852B2"/>
    <w:rsid w:val="00D90DAF"/>
    <w:rsid w:val="00D93B12"/>
    <w:rsid w:val="00D9439D"/>
    <w:rsid w:val="00D96F2B"/>
    <w:rsid w:val="00D97980"/>
    <w:rsid w:val="00DA17C0"/>
    <w:rsid w:val="00DA1EB5"/>
    <w:rsid w:val="00DA208F"/>
    <w:rsid w:val="00DA2A32"/>
    <w:rsid w:val="00DA3959"/>
    <w:rsid w:val="00DA59A6"/>
    <w:rsid w:val="00DB5F1C"/>
    <w:rsid w:val="00DC0B9F"/>
    <w:rsid w:val="00DC3C65"/>
    <w:rsid w:val="00DC40C8"/>
    <w:rsid w:val="00DD0083"/>
    <w:rsid w:val="00DD0730"/>
    <w:rsid w:val="00DD08EB"/>
    <w:rsid w:val="00DD1361"/>
    <w:rsid w:val="00DD396B"/>
    <w:rsid w:val="00DD7AD9"/>
    <w:rsid w:val="00DE1D4F"/>
    <w:rsid w:val="00DE2681"/>
    <w:rsid w:val="00DF435D"/>
    <w:rsid w:val="00DF43AE"/>
    <w:rsid w:val="00E001BE"/>
    <w:rsid w:val="00E016E6"/>
    <w:rsid w:val="00E07C93"/>
    <w:rsid w:val="00E13899"/>
    <w:rsid w:val="00E20A4B"/>
    <w:rsid w:val="00E269C1"/>
    <w:rsid w:val="00E31054"/>
    <w:rsid w:val="00E31171"/>
    <w:rsid w:val="00E32BBF"/>
    <w:rsid w:val="00E35E50"/>
    <w:rsid w:val="00E363B9"/>
    <w:rsid w:val="00E424A4"/>
    <w:rsid w:val="00E46193"/>
    <w:rsid w:val="00E574E9"/>
    <w:rsid w:val="00E57B71"/>
    <w:rsid w:val="00E616D7"/>
    <w:rsid w:val="00E62B62"/>
    <w:rsid w:val="00E63CF6"/>
    <w:rsid w:val="00E63E2F"/>
    <w:rsid w:val="00E6472F"/>
    <w:rsid w:val="00E71DC0"/>
    <w:rsid w:val="00E72CDE"/>
    <w:rsid w:val="00E72EA7"/>
    <w:rsid w:val="00E73177"/>
    <w:rsid w:val="00E74B3F"/>
    <w:rsid w:val="00E75D29"/>
    <w:rsid w:val="00E761CF"/>
    <w:rsid w:val="00E830AB"/>
    <w:rsid w:val="00E91BD6"/>
    <w:rsid w:val="00EA4E68"/>
    <w:rsid w:val="00EB5B14"/>
    <w:rsid w:val="00EB627D"/>
    <w:rsid w:val="00EB700F"/>
    <w:rsid w:val="00EB78D0"/>
    <w:rsid w:val="00EC10D0"/>
    <w:rsid w:val="00EC1519"/>
    <w:rsid w:val="00EC7528"/>
    <w:rsid w:val="00ED1320"/>
    <w:rsid w:val="00ED489F"/>
    <w:rsid w:val="00ED4E1F"/>
    <w:rsid w:val="00ED66DD"/>
    <w:rsid w:val="00ED7FC6"/>
    <w:rsid w:val="00EE098E"/>
    <w:rsid w:val="00EE5EC9"/>
    <w:rsid w:val="00EE6B69"/>
    <w:rsid w:val="00EF5C11"/>
    <w:rsid w:val="00EF6D52"/>
    <w:rsid w:val="00F01000"/>
    <w:rsid w:val="00F128B0"/>
    <w:rsid w:val="00F133A3"/>
    <w:rsid w:val="00F2017D"/>
    <w:rsid w:val="00F27732"/>
    <w:rsid w:val="00F30BBE"/>
    <w:rsid w:val="00F32812"/>
    <w:rsid w:val="00F3366B"/>
    <w:rsid w:val="00F34670"/>
    <w:rsid w:val="00F347D8"/>
    <w:rsid w:val="00F35AC0"/>
    <w:rsid w:val="00F41494"/>
    <w:rsid w:val="00F45E71"/>
    <w:rsid w:val="00F4691D"/>
    <w:rsid w:val="00F554A1"/>
    <w:rsid w:val="00F60230"/>
    <w:rsid w:val="00F6318B"/>
    <w:rsid w:val="00F7026E"/>
    <w:rsid w:val="00F71A8F"/>
    <w:rsid w:val="00F7493C"/>
    <w:rsid w:val="00F82EA1"/>
    <w:rsid w:val="00F858AB"/>
    <w:rsid w:val="00F863C5"/>
    <w:rsid w:val="00F8725F"/>
    <w:rsid w:val="00F96242"/>
    <w:rsid w:val="00F965CC"/>
    <w:rsid w:val="00FB2AFB"/>
    <w:rsid w:val="00FB30EC"/>
    <w:rsid w:val="00FB3B29"/>
    <w:rsid w:val="00FB5794"/>
    <w:rsid w:val="00FB61E2"/>
    <w:rsid w:val="00FB65A6"/>
    <w:rsid w:val="00FB75C2"/>
    <w:rsid w:val="00FB7ED9"/>
    <w:rsid w:val="00FC3349"/>
    <w:rsid w:val="00FD143D"/>
    <w:rsid w:val="00FD247F"/>
    <w:rsid w:val="00FD39E2"/>
    <w:rsid w:val="00FE1D43"/>
    <w:rsid w:val="00FE2122"/>
    <w:rsid w:val="00FE22B1"/>
    <w:rsid w:val="00FE38CD"/>
    <w:rsid w:val="00FE501C"/>
    <w:rsid w:val="00FE73E0"/>
    <w:rsid w:val="00FE7D8F"/>
    <w:rsid w:val="00FF2E5C"/>
    <w:rsid w:val="00FF4102"/>
    <w:rsid w:val="00FF4D87"/>
    <w:rsid w:val="00FF52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1A3E8"/>
  <w14:defaultImageDpi w14:val="32767"/>
  <w15:chartTrackingRefBased/>
  <w15:docId w15:val="{2FBF4592-3EB6-4362-8535-014CCDD9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D4F6C"/>
    <w:pPr>
      <w:tabs>
        <w:tab w:val="center" w:pos="4536"/>
        <w:tab w:val="right" w:pos="9072"/>
      </w:tabs>
    </w:pPr>
  </w:style>
  <w:style w:type="character" w:customStyle="1" w:styleId="KopfzeileZchn">
    <w:name w:val="Kopfzeile Zchn"/>
    <w:basedOn w:val="Absatz-Standardschriftart"/>
    <w:link w:val="Kopfzeile"/>
    <w:uiPriority w:val="99"/>
    <w:rsid w:val="00DD4F6C"/>
  </w:style>
  <w:style w:type="paragraph" w:styleId="Fuzeile">
    <w:name w:val="footer"/>
    <w:basedOn w:val="Standard"/>
    <w:link w:val="FuzeileZchn"/>
    <w:uiPriority w:val="99"/>
    <w:unhideWhenUsed/>
    <w:rsid w:val="00DD4F6C"/>
    <w:pPr>
      <w:tabs>
        <w:tab w:val="center" w:pos="4536"/>
        <w:tab w:val="right" w:pos="9072"/>
      </w:tabs>
    </w:pPr>
  </w:style>
  <w:style w:type="character" w:customStyle="1" w:styleId="FuzeileZchn">
    <w:name w:val="Fußzeile Zchn"/>
    <w:basedOn w:val="Absatz-Standardschriftart"/>
    <w:link w:val="Fuzeile"/>
    <w:uiPriority w:val="99"/>
    <w:rsid w:val="00DD4F6C"/>
  </w:style>
  <w:style w:type="character" w:styleId="Seitenzahl">
    <w:name w:val="page number"/>
    <w:basedOn w:val="Absatz-Standardschriftart"/>
    <w:uiPriority w:val="99"/>
    <w:semiHidden/>
    <w:unhideWhenUsed/>
    <w:rsid w:val="00237C84"/>
  </w:style>
  <w:style w:type="paragraph" w:customStyle="1" w:styleId="Maintitle">
    <w:name w:val="Main title"/>
    <w:qFormat/>
    <w:rsid w:val="0037244B"/>
    <w:pPr>
      <w:spacing w:line="560" w:lineRule="exact"/>
    </w:pPr>
    <w:rPr>
      <w:rFonts w:ascii="Alpine Ascension" w:hAnsi="Alpine Ascension" w:cs="Times New Roman (Corps CS)"/>
      <w:caps/>
      <w:color w:val="000000"/>
      <w:sz w:val="52"/>
      <w:szCs w:val="52"/>
      <w:lang w:eastAsia="en-US"/>
    </w:rPr>
  </w:style>
  <w:style w:type="paragraph" w:customStyle="1" w:styleId="Dateline">
    <w:name w:val="Date line"/>
    <w:qFormat/>
    <w:rsid w:val="0037244B"/>
    <w:pPr>
      <w:spacing w:after="540" w:line="400" w:lineRule="exact"/>
    </w:pPr>
    <w:rPr>
      <w:rFonts w:ascii="Alpine Ascension" w:hAnsi="Alpine Ascension"/>
      <w:sz w:val="24"/>
      <w:szCs w:val="24"/>
      <w:lang w:eastAsia="en-US"/>
    </w:rPr>
  </w:style>
  <w:style w:type="paragraph" w:customStyle="1" w:styleId="Subtitle1">
    <w:name w:val="Subtitle 1"/>
    <w:basedOn w:val="Standard"/>
    <w:uiPriority w:val="99"/>
    <w:qFormat/>
    <w:rsid w:val="0037244B"/>
    <w:pPr>
      <w:spacing w:line="300" w:lineRule="exact"/>
    </w:pPr>
    <w:rPr>
      <w:rFonts w:ascii="Alpine Ascension" w:hAnsi="Alpine Ascension" w:cs="Times New Roman (Corps CS)"/>
      <w:b/>
      <w:bCs/>
      <w:caps/>
    </w:rPr>
  </w:style>
  <w:style w:type="paragraph" w:customStyle="1" w:styleId="Subtitle2">
    <w:name w:val="Subtitle 2"/>
    <w:uiPriority w:val="99"/>
    <w:qFormat/>
    <w:rsid w:val="0037244B"/>
    <w:pPr>
      <w:spacing w:line="300" w:lineRule="exact"/>
    </w:pPr>
    <w:rPr>
      <w:rFonts w:ascii="Alpine Ascension" w:hAnsi="Alpine Ascension" w:cs="Times New Roman (Corps CS)"/>
      <w:b/>
      <w:bCs/>
      <w:sz w:val="24"/>
      <w:szCs w:val="24"/>
      <w:lang w:eastAsia="en-US"/>
    </w:rPr>
  </w:style>
  <w:style w:type="paragraph" w:customStyle="1" w:styleId="Contenttext1">
    <w:name w:val="Content text 1"/>
    <w:basedOn w:val="Standard"/>
    <w:uiPriority w:val="99"/>
    <w:qFormat/>
    <w:rsid w:val="0037244B"/>
    <w:pPr>
      <w:spacing w:line="300" w:lineRule="exact"/>
      <w:jc w:val="both"/>
    </w:pPr>
    <w:rPr>
      <w:rFonts w:ascii="Read Light" w:hAnsi="Read Light" w:cs="Read Light"/>
      <w:noProof/>
    </w:rPr>
  </w:style>
  <w:style w:type="paragraph" w:customStyle="1" w:styleId="Contenttext2">
    <w:name w:val="Content text 2"/>
    <w:basedOn w:val="Standard"/>
    <w:uiPriority w:val="99"/>
    <w:qFormat/>
    <w:rsid w:val="0037244B"/>
    <w:pPr>
      <w:spacing w:line="240" w:lineRule="exact"/>
      <w:jc w:val="both"/>
    </w:pPr>
    <w:rPr>
      <w:rFonts w:ascii="Read Light" w:hAnsi="Read Light" w:cs="Read Light"/>
      <w:sz w:val="20"/>
      <w:szCs w:val="20"/>
    </w:rPr>
  </w:style>
  <w:style w:type="paragraph" w:customStyle="1" w:styleId="Lgende1">
    <w:name w:val="Légende1"/>
    <w:basedOn w:val="Standard"/>
    <w:qFormat/>
    <w:rsid w:val="0037244B"/>
    <w:rPr>
      <w:rFonts w:ascii="Read" w:hAnsi="Read" w:cs="Read"/>
      <w:sz w:val="12"/>
      <w:szCs w:val="12"/>
    </w:rPr>
  </w:style>
  <w:style w:type="paragraph" w:styleId="StandardWeb">
    <w:name w:val="Normal (Web)"/>
    <w:basedOn w:val="Standard"/>
    <w:uiPriority w:val="99"/>
    <w:unhideWhenUsed/>
    <w:rsid w:val="008F6028"/>
    <w:pPr>
      <w:spacing w:before="100" w:beforeAutospacing="1" w:after="100" w:afterAutospacing="1"/>
    </w:pPr>
    <w:rPr>
      <w:rFonts w:ascii="Times New Roman" w:eastAsia="Times New Roman" w:hAnsi="Times New Roman"/>
      <w:lang w:eastAsia="fr-FR"/>
    </w:rPr>
  </w:style>
  <w:style w:type="paragraph" w:styleId="Listenabsatz">
    <w:name w:val="List Paragraph"/>
    <w:basedOn w:val="Standard"/>
    <w:uiPriority w:val="34"/>
    <w:qFormat/>
    <w:rsid w:val="008F6028"/>
    <w:pPr>
      <w:spacing w:after="160" w:line="259" w:lineRule="auto"/>
      <w:ind w:left="720"/>
      <w:contextualSpacing/>
    </w:pPr>
    <w:rPr>
      <w:sz w:val="22"/>
      <w:szCs w:val="22"/>
    </w:rPr>
  </w:style>
  <w:style w:type="character" w:styleId="Kommentarzeichen">
    <w:name w:val="annotation reference"/>
    <w:uiPriority w:val="99"/>
    <w:semiHidden/>
    <w:unhideWhenUsed/>
    <w:rsid w:val="00EA255E"/>
    <w:rPr>
      <w:sz w:val="16"/>
      <w:szCs w:val="16"/>
    </w:rPr>
  </w:style>
  <w:style w:type="paragraph" w:styleId="Kommentartext">
    <w:name w:val="annotation text"/>
    <w:basedOn w:val="Standard"/>
    <w:link w:val="KommentartextZchn"/>
    <w:uiPriority w:val="99"/>
    <w:semiHidden/>
    <w:unhideWhenUsed/>
    <w:rsid w:val="00EA255E"/>
    <w:rPr>
      <w:sz w:val="20"/>
      <w:szCs w:val="20"/>
    </w:rPr>
  </w:style>
  <w:style w:type="character" w:customStyle="1" w:styleId="KommentartextZchn">
    <w:name w:val="Kommentartext Zchn"/>
    <w:link w:val="Kommentartext"/>
    <w:uiPriority w:val="99"/>
    <w:semiHidden/>
    <w:rsid w:val="00EA255E"/>
    <w:rPr>
      <w:sz w:val="20"/>
      <w:szCs w:val="20"/>
    </w:rPr>
  </w:style>
  <w:style w:type="paragraph" w:styleId="Kommentarthema">
    <w:name w:val="annotation subject"/>
    <w:basedOn w:val="Kommentartext"/>
    <w:next w:val="Kommentartext"/>
    <w:link w:val="KommentarthemaZchn"/>
    <w:uiPriority w:val="99"/>
    <w:semiHidden/>
    <w:unhideWhenUsed/>
    <w:rsid w:val="00EA255E"/>
    <w:rPr>
      <w:b/>
      <w:bCs/>
    </w:rPr>
  </w:style>
  <w:style w:type="character" w:customStyle="1" w:styleId="KommentarthemaZchn">
    <w:name w:val="Kommentarthema Zchn"/>
    <w:link w:val="Kommentarthema"/>
    <w:uiPriority w:val="99"/>
    <w:semiHidden/>
    <w:rsid w:val="00EA255E"/>
    <w:rPr>
      <w:b/>
      <w:bCs/>
      <w:sz w:val="20"/>
      <w:szCs w:val="20"/>
    </w:rPr>
  </w:style>
  <w:style w:type="character" w:styleId="Hyperlink">
    <w:name w:val="Hyperlink"/>
    <w:uiPriority w:val="99"/>
    <w:unhideWhenUsed/>
    <w:rsid w:val="004551B1"/>
    <w:rPr>
      <w:color w:val="0563C1"/>
      <w:u w:val="single"/>
    </w:rPr>
  </w:style>
  <w:style w:type="character" w:customStyle="1" w:styleId="Mentionnonrsolue1">
    <w:name w:val="Mention non résolue1"/>
    <w:uiPriority w:val="99"/>
    <w:rsid w:val="004551B1"/>
    <w:rPr>
      <w:color w:val="605E5C"/>
      <w:shd w:val="clear" w:color="auto" w:fill="E1DFDD"/>
    </w:rPr>
  </w:style>
  <w:style w:type="paragraph" w:customStyle="1" w:styleId="MaintitleArial">
    <w:name w:val="Main title_Arial"/>
    <w:qFormat/>
    <w:rsid w:val="00C40622"/>
    <w:pPr>
      <w:spacing w:line="560" w:lineRule="exact"/>
    </w:pPr>
    <w:rPr>
      <w:rFonts w:ascii="Arial" w:hAnsi="Arial" w:cs="Times New Roman (Corps CS)"/>
      <w:caps/>
      <w:color w:val="000000"/>
      <w:sz w:val="52"/>
      <w:szCs w:val="52"/>
      <w:lang w:eastAsia="en-US"/>
    </w:rPr>
  </w:style>
  <w:style w:type="paragraph" w:customStyle="1" w:styleId="DatelineArial">
    <w:name w:val="Date line_Arial"/>
    <w:qFormat/>
    <w:rsid w:val="00C40622"/>
    <w:pPr>
      <w:spacing w:after="540" w:line="400" w:lineRule="exact"/>
    </w:pPr>
    <w:rPr>
      <w:rFonts w:ascii="Arial" w:hAnsi="Arial"/>
      <w:sz w:val="24"/>
      <w:szCs w:val="24"/>
      <w:lang w:eastAsia="en-US"/>
    </w:rPr>
  </w:style>
  <w:style w:type="paragraph" w:customStyle="1" w:styleId="Subtitle1Arial">
    <w:name w:val="Subtitle 1_Arial"/>
    <w:basedOn w:val="Standard"/>
    <w:uiPriority w:val="99"/>
    <w:qFormat/>
    <w:rsid w:val="00680461"/>
    <w:pPr>
      <w:spacing w:line="300" w:lineRule="exact"/>
    </w:pPr>
    <w:rPr>
      <w:rFonts w:ascii="Arial" w:hAnsi="Arial" w:cs="Times New Roman (Corps CS)"/>
      <w:b/>
      <w:bCs/>
      <w:caps/>
    </w:rPr>
  </w:style>
  <w:style w:type="character" w:customStyle="1" w:styleId="normaltextrun">
    <w:name w:val="normaltextrun"/>
    <w:basedOn w:val="Absatz-Standardschriftart"/>
    <w:rsid w:val="00680461"/>
  </w:style>
  <w:style w:type="paragraph" w:customStyle="1" w:styleId="paragraph">
    <w:name w:val="paragraph"/>
    <w:basedOn w:val="Standard"/>
    <w:rsid w:val="00680461"/>
    <w:pPr>
      <w:spacing w:before="100" w:beforeAutospacing="1" w:after="100" w:afterAutospacing="1"/>
    </w:pPr>
    <w:rPr>
      <w:rFonts w:ascii="Times New Roman" w:eastAsia="Times New Roman" w:hAnsi="Times New Roman"/>
      <w:lang w:eastAsia="fr-FR"/>
    </w:rPr>
  </w:style>
  <w:style w:type="character" w:customStyle="1" w:styleId="eop">
    <w:name w:val="eop"/>
    <w:basedOn w:val="Absatz-Standardschriftart"/>
    <w:rsid w:val="00680461"/>
  </w:style>
  <w:style w:type="paragraph" w:styleId="Sprechblasentext">
    <w:name w:val="Balloon Text"/>
    <w:basedOn w:val="Standard"/>
    <w:link w:val="SprechblasentextZchn"/>
    <w:uiPriority w:val="99"/>
    <w:semiHidden/>
    <w:unhideWhenUsed/>
    <w:rsid w:val="004616A7"/>
    <w:rPr>
      <w:rFonts w:ascii="Tahoma" w:hAnsi="Tahoma" w:cs="Tahoma"/>
      <w:sz w:val="16"/>
      <w:szCs w:val="16"/>
    </w:rPr>
  </w:style>
  <w:style w:type="character" w:customStyle="1" w:styleId="SprechblasentextZchn">
    <w:name w:val="Sprechblasentext Zchn"/>
    <w:link w:val="Sprechblasentext"/>
    <w:uiPriority w:val="99"/>
    <w:semiHidden/>
    <w:rsid w:val="004616A7"/>
    <w:rPr>
      <w:rFonts w:ascii="Tahoma" w:hAnsi="Tahoma" w:cs="Tahoma"/>
      <w:sz w:val="16"/>
      <w:szCs w:val="16"/>
    </w:rPr>
  </w:style>
  <w:style w:type="character" w:styleId="BesuchterLink">
    <w:name w:val="FollowedHyperlink"/>
    <w:uiPriority w:val="99"/>
    <w:semiHidden/>
    <w:unhideWhenUsed/>
    <w:rsid w:val="00814176"/>
    <w:rPr>
      <w:color w:val="954F72"/>
      <w:u w:val="single"/>
    </w:rPr>
  </w:style>
  <w:style w:type="paragraph" w:styleId="Beschriftung">
    <w:name w:val="caption"/>
    <w:basedOn w:val="Standard"/>
    <w:next w:val="Standard"/>
    <w:uiPriority w:val="35"/>
    <w:semiHidden/>
    <w:unhideWhenUsed/>
    <w:qFormat/>
    <w:rsid w:val="006E4A63"/>
    <w:pPr>
      <w:suppressAutoHyphens/>
      <w:spacing w:after="200" w:line="276" w:lineRule="auto"/>
    </w:pPr>
    <w:rPr>
      <w:b/>
      <w:bCs/>
      <w:sz w:val="20"/>
      <w:szCs w:val="20"/>
      <w:lang w:val="en-US" w:eastAsia="ar-SA"/>
    </w:rPr>
  </w:style>
  <w:style w:type="paragraph" w:customStyle="1" w:styleId="Sous-titre1">
    <w:name w:val="Sous-titre1"/>
    <w:qFormat/>
    <w:rsid w:val="006E4A63"/>
    <w:rPr>
      <w:rFonts w:ascii="Arial" w:hAnsi="Arial" w:cs="Arial"/>
      <w:caps/>
      <w:sz w:val="22"/>
      <w:szCs w:val="22"/>
      <w:lang w:eastAsia="en-US"/>
    </w:rPr>
  </w:style>
  <w:style w:type="paragraph" w:customStyle="1" w:styleId="Contenttext1Arial">
    <w:name w:val="Content text 1_Arial"/>
    <w:uiPriority w:val="99"/>
    <w:qFormat/>
    <w:rsid w:val="00320ACB"/>
    <w:pPr>
      <w:spacing w:line="300" w:lineRule="exact"/>
      <w:jc w:val="both"/>
    </w:pPr>
    <w:rPr>
      <w:rFonts w:ascii="Arial" w:hAnsi="Arial" w:cs="Read Light"/>
      <w:noProof/>
      <w:sz w:val="24"/>
      <w:szCs w:val="24"/>
      <w:lang w:eastAsia="en-US"/>
    </w:rPr>
  </w:style>
  <w:style w:type="character" w:styleId="NichtaufgelsteErwhnung">
    <w:name w:val="Unresolved Mention"/>
    <w:uiPriority w:val="99"/>
    <w:semiHidden/>
    <w:unhideWhenUsed/>
    <w:rsid w:val="00BE15C4"/>
    <w:rPr>
      <w:color w:val="605E5C"/>
      <w:shd w:val="clear" w:color="auto" w:fill="E1DFDD"/>
    </w:rPr>
  </w:style>
  <w:style w:type="character" w:styleId="Platzhaltertext">
    <w:name w:val="Placeholder Text"/>
    <w:uiPriority w:val="99"/>
    <w:semiHidden/>
    <w:rsid w:val="00D01F7C"/>
    <w:rPr>
      <w:color w:val="808080"/>
    </w:rPr>
  </w:style>
  <w:style w:type="character" w:styleId="Hervorhebung">
    <w:name w:val="Emphasis"/>
    <w:basedOn w:val="Absatz-Standardschriftart"/>
    <w:uiPriority w:val="20"/>
    <w:qFormat/>
    <w:rsid w:val="00C4122E"/>
    <w:rPr>
      <w:i/>
      <w:iCs/>
    </w:rPr>
  </w:style>
  <w:style w:type="character" w:styleId="Fett">
    <w:name w:val="Strong"/>
    <w:basedOn w:val="Absatz-Standardschriftart"/>
    <w:uiPriority w:val="22"/>
    <w:qFormat/>
    <w:rsid w:val="00C4122E"/>
    <w:rPr>
      <w:b/>
      <w:bCs/>
    </w:rPr>
  </w:style>
  <w:style w:type="paragraph" w:styleId="Funotentext">
    <w:name w:val="footnote text"/>
    <w:basedOn w:val="Standard"/>
    <w:link w:val="FunotentextZchn"/>
    <w:uiPriority w:val="99"/>
    <w:semiHidden/>
    <w:unhideWhenUsed/>
    <w:rsid w:val="00C4122E"/>
    <w:rPr>
      <w:sz w:val="20"/>
      <w:szCs w:val="20"/>
    </w:rPr>
  </w:style>
  <w:style w:type="character" w:customStyle="1" w:styleId="FunotentextZchn">
    <w:name w:val="Fußnotentext Zchn"/>
    <w:basedOn w:val="Absatz-Standardschriftart"/>
    <w:link w:val="Funotentext"/>
    <w:uiPriority w:val="99"/>
    <w:semiHidden/>
    <w:rsid w:val="00C4122E"/>
    <w:rPr>
      <w:lang w:eastAsia="en-US"/>
    </w:rPr>
  </w:style>
  <w:style w:type="character" w:styleId="Funotenzeichen">
    <w:name w:val="footnote reference"/>
    <w:basedOn w:val="Absatz-Standardschriftart"/>
    <w:uiPriority w:val="99"/>
    <w:semiHidden/>
    <w:unhideWhenUsed/>
    <w:rsid w:val="00C4122E"/>
    <w:rPr>
      <w:vertAlign w:val="superscript"/>
    </w:rPr>
  </w:style>
  <w:style w:type="paragraph" w:styleId="berarbeitung">
    <w:name w:val="Revision"/>
    <w:hidden/>
    <w:uiPriority w:val="99"/>
    <w:semiHidden/>
    <w:rsid w:val="0059254A"/>
    <w:rPr>
      <w:sz w:val="24"/>
      <w:szCs w:val="24"/>
      <w:lang w:eastAsia="en-US"/>
    </w:rPr>
  </w:style>
  <w:style w:type="paragraph" w:customStyle="1" w:styleId="Contenttext2Arial">
    <w:name w:val="Content text 2_Arial"/>
    <w:uiPriority w:val="99"/>
    <w:qFormat/>
    <w:rsid w:val="00583897"/>
    <w:pPr>
      <w:spacing w:line="240" w:lineRule="exact"/>
      <w:jc w:val="both"/>
    </w:pPr>
    <w:rPr>
      <w:rFonts w:ascii="Arial" w:eastAsiaTheme="minorHAnsi" w:hAnsi="Arial" w:cs="Read Light"/>
      <w:lang w:eastAsia="en-US"/>
    </w:rPr>
  </w:style>
  <w:style w:type="paragraph" w:customStyle="1" w:styleId="CaptionArial">
    <w:name w:val="Caption_Arial"/>
    <w:basedOn w:val="Standard"/>
    <w:qFormat/>
    <w:rsid w:val="00921EEE"/>
    <w:rPr>
      <w:rFonts w:ascii="Arial" w:eastAsiaTheme="minorHAnsi" w:hAnsi="Arial" w:cs="Read"/>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13786">
      <w:bodyDiv w:val="1"/>
      <w:marLeft w:val="0"/>
      <w:marRight w:val="0"/>
      <w:marTop w:val="0"/>
      <w:marBottom w:val="0"/>
      <w:divBdr>
        <w:top w:val="none" w:sz="0" w:space="0" w:color="auto"/>
        <w:left w:val="none" w:sz="0" w:space="0" w:color="auto"/>
        <w:bottom w:val="none" w:sz="0" w:space="0" w:color="auto"/>
        <w:right w:val="none" w:sz="0" w:space="0" w:color="auto"/>
      </w:divBdr>
    </w:div>
    <w:div w:id="177548749">
      <w:bodyDiv w:val="1"/>
      <w:marLeft w:val="0"/>
      <w:marRight w:val="0"/>
      <w:marTop w:val="0"/>
      <w:marBottom w:val="0"/>
      <w:divBdr>
        <w:top w:val="none" w:sz="0" w:space="0" w:color="auto"/>
        <w:left w:val="none" w:sz="0" w:space="0" w:color="auto"/>
        <w:bottom w:val="none" w:sz="0" w:space="0" w:color="auto"/>
        <w:right w:val="none" w:sz="0" w:space="0" w:color="auto"/>
      </w:divBdr>
      <w:divsChild>
        <w:div w:id="1479956460">
          <w:marLeft w:val="0"/>
          <w:marRight w:val="0"/>
          <w:marTop w:val="180"/>
          <w:marBottom w:val="180"/>
          <w:divBdr>
            <w:top w:val="none" w:sz="0" w:space="0" w:color="auto"/>
            <w:left w:val="none" w:sz="0" w:space="0" w:color="auto"/>
            <w:bottom w:val="none" w:sz="0" w:space="0" w:color="auto"/>
            <w:right w:val="none" w:sz="0" w:space="0" w:color="auto"/>
          </w:divBdr>
        </w:div>
      </w:divsChild>
    </w:div>
    <w:div w:id="285700809">
      <w:bodyDiv w:val="1"/>
      <w:marLeft w:val="0"/>
      <w:marRight w:val="0"/>
      <w:marTop w:val="0"/>
      <w:marBottom w:val="0"/>
      <w:divBdr>
        <w:top w:val="none" w:sz="0" w:space="0" w:color="auto"/>
        <w:left w:val="none" w:sz="0" w:space="0" w:color="auto"/>
        <w:bottom w:val="none" w:sz="0" w:space="0" w:color="auto"/>
        <w:right w:val="none" w:sz="0" w:space="0" w:color="auto"/>
      </w:divBdr>
      <w:divsChild>
        <w:div w:id="294799444">
          <w:marLeft w:val="1800"/>
          <w:marRight w:val="0"/>
          <w:marTop w:val="0"/>
          <w:marBottom w:val="0"/>
          <w:divBdr>
            <w:top w:val="none" w:sz="0" w:space="0" w:color="auto"/>
            <w:left w:val="none" w:sz="0" w:space="0" w:color="auto"/>
            <w:bottom w:val="none" w:sz="0" w:space="0" w:color="auto"/>
            <w:right w:val="none" w:sz="0" w:space="0" w:color="auto"/>
          </w:divBdr>
        </w:div>
        <w:div w:id="705521646">
          <w:marLeft w:val="1800"/>
          <w:marRight w:val="0"/>
          <w:marTop w:val="0"/>
          <w:marBottom w:val="0"/>
          <w:divBdr>
            <w:top w:val="none" w:sz="0" w:space="0" w:color="auto"/>
            <w:left w:val="none" w:sz="0" w:space="0" w:color="auto"/>
            <w:bottom w:val="none" w:sz="0" w:space="0" w:color="auto"/>
            <w:right w:val="none" w:sz="0" w:space="0" w:color="auto"/>
          </w:divBdr>
        </w:div>
        <w:div w:id="732703341">
          <w:marLeft w:val="2520"/>
          <w:marRight w:val="0"/>
          <w:marTop w:val="0"/>
          <w:marBottom w:val="0"/>
          <w:divBdr>
            <w:top w:val="none" w:sz="0" w:space="0" w:color="auto"/>
            <w:left w:val="none" w:sz="0" w:space="0" w:color="auto"/>
            <w:bottom w:val="none" w:sz="0" w:space="0" w:color="auto"/>
            <w:right w:val="none" w:sz="0" w:space="0" w:color="auto"/>
          </w:divBdr>
        </w:div>
        <w:div w:id="1323464466">
          <w:marLeft w:val="1800"/>
          <w:marRight w:val="0"/>
          <w:marTop w:val="0"/>
          <w:marBottom w:val="0"/>
          <w:divBdr>
            <w:top w:val="none" w:sz="0" w:space="0" w:color="auto"/>
            <w:left w:val="none" w:sz="0" w:space="0" w:color="auto"/>
            <w:bottom w:val="none" w:sz="0" w:space="0" w:color="auto"/>
            <w:right w:val="none" w:sz="0" w:space="0" w:color="auto"/>
          </w:divBdr>
        </w:div>
        <w:div w:id="1859077110">
          <w:marLeft w:val="2520"/>
          <w:marRight w:val="0"/>
          <w:marTop w:val="0"/>
          <w:marBottom w:val="0"/>
          <w:divBdr>
            <w:top w:val="none" w:sz="0" w:space="0" w:color="auto"/>
            <w:left w:val="none" w:sz="0" w:space="0" w:color="auto"/>
            <w:bottom w:val="none" w:sz="0" w:space="0" w:color="auto"/>
            <w:right w:val="none" w:sz="0" w:space="0" w:color="auto"/>
          </w:divBdr>
        </w:div>
      </w:divsChild>
    </w:div>
    <w:div w:id="549416557">
      <w:bodyDiv w:val="1"/>
      <w:marLeft w:val="0"/>
      <w:marRight w:val="0"/>
      <w:marTop w:val="0"/>
      <w:marBottom w:val="0"/>
      <w:divBdr>
        <w:top w:val="none" w:sz="0" w:space="0" w:color="auto"/>
        <w:left w:val="none" w:sz="0" w:space="0" w:color="auto"/>
        <w:bottom w:val="none" w:sz="0" w:space="0" w:color="auto"/>
        <w:right w:val="none" w:sz="0" w:space="0" w:color="auto"/>
      </w:divBdr>
      <w:divsChild>
        <w:div w:id="936793155">
          <w:marLeft w:val="274"/>
          <w:marRight w:val="0"/>
          <w:marTop w:val="0"/>
          <w:marBottom w:val="0"/>
          <w:divBdr>
            <w:top w:val="none" w:sz="0" w:space="0" w:color="auto"/>
            <w:left w:val="none" w:sz="0" w:space="0" w:color="auto"/>
            <w:bottom w:val="none" w:sz="0" w:space="0" w:color="auto"/>
            <w:right w:val="none" w:sz="0" w:space="0" w:color="auto"/>
          </w:divBdr>
        </w:div>
        <w:div w:id="963147872">
          <w:marLeft w:val="274"/>
          <w:marRight w:val="0"/>
          <w:marTop w:val="0"/>
          <w:marBottom w:val="0"/>
          <w:divBdr>
            <w:top w:val="none" w:sz="0" w:space="0" w:color="auto"/>
            <w:left w:val="none" w:sz="0" w:space="0" w:color="auto"/>
            <w:bottom w:val="none" w:sz="0" w:space="0" w:color="auto"/>
            <w:right w:val="none" w:sz="0" w:space="0" w:color="auto"/>
          </w:divBdr>
        </w:div>
        <w:div w:id="1339774056">
          <w:marLeft w:val="274"/>
          <w:marRight w:val="0"/>
          <w:marTop w:val="0"/>
          <w:marBottom w:val="0"/>
          <w:divBdr>
            <w:top w:val="none" w:sz="0" w:space="0" w:color="auto"/>
            <w:left w:val="none" w:sz="0" w:space="0" w:color="auto"/>
            <w:bottom w:val="none" w:sz="0" w:space="0" w:color="auto"/>
            <w:right w:val="none" w:sz="0" w:space="0" w:color="auto"/>
          </w:divBdr>
        </w:div>
        <w:div w:id="1451823402">
          <w:marLeft w:val="274"/>
          <w:marRight w:val="0"/>
          <w:marTop w:val="0"/>
          <w:marBottom w:val="0"/>
          <w:divBdr>
            <w:top w:val="none" w:sz="0" w:space="0" w:color="auto"/>
            <w:left w:val="none" w:sz="0" w:space="0" w:color="auto"/>
            <w:bottom w:val="none" w:sz="0" w:space="0" w:color="auto"/>
            <w:right w:val="none" w:sz="0" w:space="0" w:color="auto"/>
          </w:divBdr>
        </w:div>
        <w:div w:id="1479805923">
          <w:marLeft w:val="274"/>
          <w:marRight w:val="0"/>
          <w:marTop w:val="0"/>
          <w:marBottom w:val="0"/>
          <w:divBdr>
            <w:top w:val="none" w:sz="0" w:space="0" w:color="auto"/>
            <w:left w:val="none" w:sz="0" w:space="0" w:color="auto"/>
            <w:bottom w:val="none" w:sz="0" w:space="0" w:color="auto"/>
            <w:right w:val="none" w:sz="0" w:space="0" w:color="auto"/>
          </w:divBdr>
        </w:div>
      </w:divsChild>
    </w:div>
    <w:div w:id="556866301">
      <w:bodyDiv w:val="1"/>
      <w:marLeft w:val="0"/>
      <w:marRight w:val="0"/>
      <w:marTop w:val="0"/>
      <w:marBottom w:val="0"/>
      <w:divBdr>
        <w:top w:val="none" w:sz="0" w:space="0" w:color="auto"/>
        <w:left w:val="none" w:sz="0" w:space="0" w:color="auto"/>
        <w:bottom w:val="none" w:sz="0" w:space="0" w:color="auto"/>
        <w:right w:val="none" w:sz="0" w:space="0" w:color="auto"/>
      </w:divBdr>
    </w:div>
    <w:div w:id="558134533">
      <w:bodyDiv w:val="1"/>
      <w:marLeft w:val="0"/>
      <w:marRight w:val="0"/>
      <w:marTop w:val="0"/>
      <w:marBottom w:val="0"/>
      <w:divBdr>
        <w:top w:val="none" w:sz="0" w:space="0" w:color="auto"/>
        <w:left w:val="none" w:sz="0" w:space="0" w:color="auto"/>
        <w:bottom w:val="none" w:sz="0" w:space="0" w:color="auto"/>
        <w:right w:val="none" w:sz="0" w:space="0" w:color="auto"/>
      </w:divBdr>
    </w:div>
    <w:div w:id="601376687">
      <w:bodyDiv w:val="1"/>
      <w:marLeft w:val="0"/>
      <w:marRight w:val="0"/>
      <w:marTop w:val="0"/>
      <w:marBottom w:val="0"/>
      <w:divBdr>
        <w:top w:val="none" w:sz="0" w:space="0" w:color="auto"/>
        <w:left w:val="none" w:sz="0" w:space="0" w:color="auto"/>
        <w:bottom w:val="none" w:sz="0" w:space="0" w:color="auto"/>
        <w:right w:val="none" w:sz="0" w:space="0" w:color="auto"/>
      </w:divBdr>
    </w:div>
    <w:div w:id="631055847">
      <w:bodyDiv w:val="1"/>
      <w:marLeft w:val="0"/>
      <w:marRight w:val="0"/>
      <w:marTop w:val="0"/>
      <w:marBottom w:val="0"/>
      <w:divBdr>
        <w:top w:val="none" w:sz="0" w:space="0" w:color="auto"/>
        <w:left w:val="none" w:sz="0" w:space="0" w:color="auto"/>
        <w:bottom w:val="none" w:sz="0" w:space="0" w:color="auto"/>
        <w:right w:val="none" w:sz="0" w:space="0" w:color="auto"/>
      </w:divBdr>
    </w:div>
    <w:div w:id="745539656">
      <w:bodyDiv w:val="1"/>
      <w:marLeft w:val="0"/>
      <w:marRight w:val="0"/>
      <w:marTop w:val="0"/>
      <w:marBottom w:val="0"/>
      <w:divBdr>
        <w:top w:val="none" w:sz="0" w:space="0" w:color="auto"/>
        <w:left w:val="none" w:sz="0" w:space="0" w:color="auto"/>
        <w:bottom w:val="none" w:sz="0" w:space="0" w:color="auto"/>
        <w:right w:val="none" w:sz="0" w:space="0" w:color="auto"/>
      </w:divBdr>
    </w:div>
    <w:div w:id="748576633">
      <w:bodyDiv w:val="1"/>
      <w:marLeft w:val="0"/>
      <w:marRight w:val="0"/>
      <w:marTop w:val="0"/>
      <w:marBottom w:val="0"/>
      <w:divBdr>
        <w:top w:val="none" w:sz="0" w:space="0" w:color="auto"/>
        <w:left w:val="none" w:sz="0" w:space="0" w:color="auto"/>
        <w:bottom w:val="none" w:sz="0" w:space="0" w:color="auto"/>
        <w:right w:val="none" w:sz="0" w:space="0" w:color="auto"/>
      </w:divBdr>
    </w:div>
    <w:div w:id="967399689">
      <w:bodyDiv w:val="1"/>
      <w:marLeft w:val="0"/>
      <w:marRight w:val="0"/>
      <w:marTop w:val="0"/>
      <w:marBottom w:val="0"/>
      <w:divBdr>
        <w:top w:val="none" w:sz="0" w:space="0" w:color="auto"/>
        <w:left w:val="none" w:sz="0" w:space="0" w:color="auto"/>
        <w:bottom w:val="none" w:sz="0" w:space="0" w:color="auto"/>
        <w:right w:val="none" w:sz="0" w:space="0" w:color="auto"/>
      </w:divBdr>
      <w:divsChild>
        <w:div w:id="109979278">
          <w:blockQuote w:val="1"/>
          <w:marLeft w:val="720"/>
          <w:marRight w:val="720"/>
          <w:marTop w:val="100"/>
          <w:marBottom w:val="100"/>
          <w:divBdr>
            <w:top w:val="none" w:sz="0" w:space="0" w:color="auto"/>
            <w:left w:val="none" w:sz="0" w:space="0" w:color="auto"/>
            <w:bottom w:val="none" w:sz="0" w:space="0" w:color="auto"/>
            <w:right w:val="none" w:sz="0" w:space="0" w:color="auto"/>
          </w:divBdr>
        </w:div>
        <w:div w:id="258872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300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16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496667">
      <w:bodyDiv w:val="1"/>
      <w:marLeft w:val="0"/>
      <w:marRight w:val="0"/>
      <w:marTop w:val="0"/>
      <w:marBottom w:val="0"/>
      <w:divBdr>
        <w:top w:val="none" w:sz="0" w:space="0" w:color="auto"/>
        <w:left w:val="none" w:sz="0" w:space="0" w:color="auto"/>
        <w:bottom w:val="none" w:sz="0" w:space="0" w:color="auto"/>
        <w:right w:val="none" w:sz="0" w:space="0" w:color="auto"/>
      </w:divBdr>
    </w:div>
    <w:div w:id="1012147557">
      <w:bodyDiv w:val="1"/>
      <w:marLeft w:val="0"/>
      <w:marRight w:val="0"/>
      <w:marTop w:val="0"/>
      <w:marBottom w:val="0"/>
      <w:divBdr>
        <w:top w:val="none" w:sz="0" w:space="0" w:color="auto"/>
        <w:left w:val="none" w:sz="0" w:space="0" w:color="auto"/>
        <w:bottom w:val="none" w:sz="0" w:space="0" w:color="auto"/>
        <w:right w:val="none" w:sz="0" w:space="0" w:color="auto"/>
      </w:divBdr>
      <w:divsChild>
        <w:div w:id="726226338">
          <w:marLeft w:val="274"/>
          <w:marRight w:val="0"/>
          <w:marTop w:val="0"/>
          <w:marBottom w:val="0"/>
          <w:divBdr>
            <w:top w:val="none" w:sz="0" w:space="0" w:color="auto"/>
            <w:left w:val="none" w:sz="0" w:space="0" w:color="auto"/>
            <w:bottom w:val="none" w:sz="0" w:space="0" w:color="auto"/>
            <w:right w:val="none" w:sz="0" w:space="0" w:color="auto"/>
          </w:divBdr>
        </w:div>
        <w:div w:id="1312176651">
          <w:marLeft w:val="274"/>
          <w:marRight w:val="0"/>
          <w:marTop w:val="0"/>
          <w:marBottom w:val="0"/>
          <w:divBdr>
            <w:top w:val="none" w:sz="0" w:space="0" w:color="auto"/>
            <w:left w:val="none" w:sz="0" w:space="0" w:color="auto"/>
            <w:bottom w:val="none" w:sz="0" w:space="0" w:color="auto"/>
            <w:right w:val="none" w:sz="0" w:space="0" w:color="auto"/>
          </w:divBdr>
        </w:div>
        <w:div w:id="1548058074">
          <w:marLeft w:val="274"/>
          <w:marRight w:val="0"/>
          <w:marTop w:val="0"/>
          <w:marBottom w:val="0"/>
          <w:divBdr>
            <w:top w:val="none" w:sz="0" w:space="0" w:color="auto"/>
            <w:left w:val="none" w:sz="0" w:space="0" w:color="auto"/>
            <w:bottom w:val="none" w:sz="0" w:space="0" w:color="auto"/>
            <w:right w:val="none" w:sz="0" w:space="0" w:color="auto"/>
          </w:divBdr>
        </w:div>
        <w:div w:id="1677415985">
          <w:marLeft w:val="274"/>
          <w:marRight w:val="0"/>
          <w:marTop w:val="0"/>
          <w:marBottom w:val="0"/>
          <w:divBdr>
            <w:top w:val="none" w:sz="0" w:space="0" w:color="auto"/>
            <w:left w:val="none" w:sz="0" w:space="0" w:color="auto"/>
            <w:bottom w:val="none" w:sz="0" w:space="0" w:color="auto"/>
            <w:right w:val="none" w:sz="0" w:space="0" w:color="auto"/>
          </w:divBdr>
        </w:div>
        <w:div w:id="1925383078">
          <w:marLeft w:val="274"/>
          <w:marRight w:val="0"/>
          <w:marTop w:val="0"/>
          <w:marBottom w:val="0"/>
          <w:divBdr>
            <w:top w:val="none" w:sz="0" w:space="0" w:color="auto"/>
            <w:left w:val="none" w:sz="0" w:space="0" w:color="auto"/>
            <w:bottom w:val="none" w:sz="0" w:space="0" w:color="auto"/>
            <w:right w:val="none" w:sz="0" w:space="0" w:color="auto"/>
          </w:divBdr>
        </w:div>
      </w:divsChild>
    </w:div>
    <w:div w:id="1240601288">
      <w:bodyDiv w:val="1"/>
      <w:marLeft w:val="0"/>
      <w:marRight w:val="0"/>
      <w:marTop w:val="0"/>
      <w:marBottom w:val="0"/>
      <w:divBdr>
        <w:top w:val="none" w:sz="0" w:space="0" w:color="auto"/>
        <w:left w:val="none" w:sz="0" w:space="0" w:color="auto"/>
        <w:bottom w:val="none" w:sz="0" w:space="0" w:color="auto"/>
        <w:right w:val="none" w:sz="0" w:space="0" w:color="auto"/>
      </w:divBdr>
    </w:div>
    <w:div w:id="1287739257">
      <w:bodyDiv w:val="1"/>
      <w:marLeft w:val="0"/>
      <w:marRight w:val="0"/>
      <w:marTop w:val="0"/>
      <w:marBottom w:val="0"/>
      <w:divBdr>
        <w:top w:val="none" w:sz="0" w:space="0" w:color="auto"/>
        <w:left w:val="none" w:sz="0" w:space="0" w:color="auto"/>
        <w:bottom w:val="none" w:sz="0" w:space="0" w:color="auto"/>
        <w:right w:val="none" w:sz="0" w:space="0" w:color="auto"/>
      </w:divBdr>
    </w:div>
    <w:div w:id="1300262191">
      <w:bodyDiv w:val="1"/>
      <w:marLeft w:val="0"/>
      <w:marRight w:val="0"/>
      <w:marTop w:val="0"/>
      <w:marBottom w:val="0"/>
      <w:divBdr>
        <w:top w:val="none" w:sz="0" w:space="0" w:color="auto"/>
        <w:left w:val="none" w:sz="0" w:space="0" w:color="auto"/>
        <w:bottom w:val="none" w:sz="0" w:space="0" w:color="auto"/>
        <w:right w:val="none" w:sz="0" w:space="0" w:color="auto"/>
      </w:divBdr>
    </w:div>
    <w:div w:id="1637956528">
      <w:bodyDiv w:val="1"/>
      <w:marLeft w:val="0"/>
      <w:marRight w:val="0"/>
      <w:marTop w:val="0"/>
      <w:marBottom w:val="0"/>
      <w:divBdr>
        <w:top w:val="none" w:sz="0" w:space="0" w:color="auto"/>
        <w:left w:val="none" w:sz="0" w:space="0" w:color="auto"/>
        <w:bottom w:val="none" w:sz="0" w:space="0" w:color="auto"/>
        <w:right w:val="none" w:sz="0" w:space="0" w:color="auto"/>
      </w:divBdr>
    </w:div>
    <w:div w:id="1701467459">
      <w:bodyDiv w:val="1"/>
      <w:marLeft w:val="0"/>
      <w:marRight w:val="0"/>
      <w:marTop w:val="0"/>
      <w:marBottom w:val="0"/>
      <w:divBdr>
        <w:top w:val="none" w:sz="0" w:space="0" w:color="auto"/>
        <w:left w:val="none" w:sz="0" w:space="0" w:color="auto"/>
        <w:bottom w:val="none" w:sz="0" w:space="0" w:color="auto"/>
        <w:right w:val="none" w:sz="0" w:space="0" w:color="auto"/>
      </w:divBdr>
    </w:div>
    <w:div w:id="1853448457">
      <w:bodyDiv w:val="1"/>
      <w:marLeft w:val="0"/>
      <w:marRight w:val="0"/>
      <w:marTop w:val="0"/>
      <w:marBottom w:val="0"/>
      <w:divBdr>
        <w:top w:val="none" w:sz="0" w:space="0" w:color="auto"/>
        <w:left w:val="none" w:sz="0" w:space="0" w:color="auto"/>
        <w:bottom w:val="none" w:sz="0" w:space="0" w:color="auto"/>
        <w:right w:val="none" w:sz="0" w:space="0" w:color="auto"/>
      </w:divBdr>
      <w:divsChild>
        <w:div w:id="230507295">
          <w:marLeft w:val="274"/>
          <w:marRight w:val="0"/>
          <w:marTop w:val="0"/>
          <w:marBottom w:val="0"/>
          <w:divBdr>
            <w:top w:val="none" w:sz="0" w:space="0" w:color="auto"/>
            <w:left w:val="none" w:sz="0" w:space="0" w:color="auto"/>
            <w:bottom w:val="none" w:sz="0" w:space="0" w:color="auto"/>
            <w:right w:val="none" w:sz="0" w:space="0" w:color="auto"/>
          </w:divBdr>
        </w:div>
        <w:div w:id="593246605">
          <w:marLeft w:val="274"/>
          <w:marRight w:val="0"/>
          <w:marTop w:val="0"/>
          <w:marBottom w:val="0"/>
          <w:divBdr>
            <w:top w:val="none" w:sz="0" w:space="0" w:color="auto"/>
            <w:left w:val="none" w:sz="0" w:space="0" w:color="auto"/>
            <w:bottom w:val="none" w:sz="0" w:space="0" w:color="auto"/>
            <w:right w:val="none" w:sz="0" w:space="0" w:color="auto"/>
          </w:divBdr>
        </w:div>
        <w:div w:id="1349715327">
          <w:marLeft w:val="274"/>
          <w:marRight w:val="0"/>
          <w:marTop w:val="0"/>
          <w:marBottom w:val="0"/>
          <w:divBdr>
            <w:top w:val="none" w:sz="0" w:space="0" w:color="auto"/>
            <w:left w:val="none" w:sz="0" w:space="0" w:color="auto"/>
            <w:bottom w:val="none" w:sz="0" w:space="0" w:color="auto"/>
            <w:right w:val="none" w:sz="0" w:space="0" w:color="auto"/>
          </w:divBdr>
        </w:div>
        <w:div w:id="1539389861">
          <w:marLeft w:val="274"/>
          <w:marRight w:val="0"/>
          <w:marTop w:val="0"/>
          <w:marBottom w:val="0"/>
          <w:divBdr>
            <w:top w:val="none" w:sz="0" w:space="0" w:color="auto"/>
            <w:left w:val="none" w:sz="0" w:space="0" w:color="auto"/>
            <w:bottom w:val="none" w:sz="0" w:space="0" w:color="auto"/>
            <w:right w:val="none" w:sz="0" w:space="0" w:color="auto"/>
          </w:divBdr>
        </w:div>
        <w:div w:id="1828205843">
          <w:marLeft w:val="274"/>
          <w:marRight w:val="0"/>
          <w:marTop w:val="0"/>
          <w:marBottom w:val="0"/>
          <w:divBdr>
            <w:top w:val="none" w:sz="0" w:space="0" w:color="auto"/>
            <w:left w:val="none" w:sz="0" w:space="0" w:color="auto"/>
            <w:bottom w:val="none" w:sz="0" w:space="0" w:color="auto"/>
            <w:right w:val="none" w:sz="0" w:space="0" w:color="auto"/>
          </w:divBdr>
        </w:div>
      </w:divsChild>
    </w:div>
    <w:div w:id="1904481678">
      <w:bodyDiv w:val="1"/>
      <w:marLeft w:val="0"/>
      <w:marRight w:val="0"/>
      <w:marTop w:val="0"/>
      <w:marBottom w:val="0"/>
      <w:divBdr>
        <w:top w:val="none" w:sz="0" w:space="0" w:color="auto"/>
        <w:left w:val="none" w:sz="0" w:space="0" w:color="auto"/>
        <w:bottom w:val="none" w:sz="0" w:space="0" w:color="auto"/>
        <w:right w:val="none" w:sz="0" w:space="0" w:color="auto"/>
      </w:divBdr>
    </w:div>
    <w:div w:id="2008168114">
      <w:bodyDiv w:val="1"/>
      <w:marLeft w:val="0"/>
      <w:marRight w:val="0"/>
      <w:marTop w:val="0"/>
      <w:marBottom w:val="0"/>
      <w:divBdr>
        <w:top w:val="none" w:sz="0" w:space="0" w:color="auto"/>
        <w:left w:val="none" w:sz="0" w:space="0" w:color="auto"/>
        <w:bottom w:val="none" w:sz="0" w:space="0" w:color="auto"/>
        <w:right w:val="none" w:sz="0" w:space="0" w:color="auto"/>
      </w:divBdr>
    </w:div>
    <w:div w:id="2083527453">
      <w:bodyDiv w:val="1"/>
      <w:marLeft w:val="0"/>
      <w:marRight w:val="0"/>
      <w:marTop w:val="0"/>
      <w:marBottom w:val="0"/>
      <w:divBdr>
        <w:top w:val="none" w:sz="0" w:space="0" w:color="auto"/>
        <w:left w:val="none" w:sz="0" w:space="0" w:color="auto"/>
        <w:bottom w:val="none" w:sz="0" w:space="0" w:color="auto"/>
        <w:right w:val="none" w:sz="0" w:space="0" w:color="auto"/>
      </w:divBdr>
      <w:divsChild>
        <w:div w:id="744450861">
          <w:marLeft w:val="1800"/>
          <w:marRight w:val="0"/>
          <w:marTop w:val="0"/>
          <w:marBottom w:val="0"/>
          <w:divBdr>
            <w:top w:val="none" w:sz="0" w:space="0" w:color="auto"/>
            <w:left w:val="none" w:sz="0" w:space="0" w:color="auto"/>
            <w:bottom w:val="none" w:sz="0" w:space="0" w:color="auto"/>
            <w:right w:val="none" w:sz="0" w:space="0" w:color="auto"/>
          </w:divBdr>
        </w:div>
        <w:div w:id="1444616130">
          <w:marLeft w:val="2520"/>
          <w:marRight w:val="0"/>
          <w:marTop w:val="0"/>
          <w:marBottom w:val="0"/>
          <w:divBdr>
            <w:top w:val="none" w:sz="0" w:space="0" w:color="auto"/>
            <w:left w:val="none" w:sz="0" w:space="0" w:color="auto"/>
            <w:bottom w:val="none" w:sz="0" w:space="0" w:color="auto"/>
            <w:right w:val="none" w:sz="0" w:space="0" w:color="auto"/>
          </w:divBdr>
        </w:div>
        <w:div w:id="1718505341">
          <w:marLeft w:val="1800"/>
          <w:marRight w:val="0"/>
          <w:marTop w:val="0"/>
          <w:marBottom w:val="0"/>
          <w:divBdr>
            <w:top w:val="none" w:sz="0" w:space="0" w:color="auto"/>
            <w:left w:val="none" w:sz="0" w:space="0" w:color="auto"/>
            <w:bottom w:val="none" w:sz="0" w:space="0" w:color="auto"/>
            <w:right w:val="none" w:sz="0" w:space="0" w:color="auto"/>
          </w:divBdr>
        </w:div>
        <w:div w:id="1806506859">
          <w:marLeft w:val="2520"/>
          <w:marRight w:val="0"/>
          <w:marTop w:val="0"/>
          <w:marBottom w:val="0"/>
          <w:divBdr>
            <w:top w:val="none" w:sz="0" w:space="0" w:color="auto"/>
            <w:left w:val="none" w:sz="0" w:space="0" w:color="auto"/>
            <w:bottom w:val="none" w:sz="0" w:space="0" w:color="auto"/>
            <w:right w:val="none" w:sz="0" w:space="0" w:color="auto"/>
          </w:divBdr>
        </w:div>
        <w:div w:id="1940140381">
          <w:marLeft w:val="1800"/>
          <w:marRight w:val="0"/>
          <w:marTop w:val="0"/>
          <w:marBottom w:val="0"/>
          <w:divBdr>
            <w:top w:val="none" w:sz="0" w:space="0" w:color="auto"/>
            <w:left w:val="none" w:sz="0" w:space="0" w:color="auto"/>
            <w:bottom w:val="none" w:sz="0" w:space="0" w:color="auto"/>
            <w:right w:val="none" w:sz="0" w:space="0" w:color="auto"/>
          </w:divBdr>
        </w:div>
      </w:divsChild>
    </w:div>
    <w:div w:id="21121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india.deseignarddelafressange@fr.alpineracing.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orianne.tamburini@alpinecar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pihc.org/how-to-follo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Alpine\Template\A_ALPINE%20PRESS%20RELEASE_A4_v21.1\WORD%20VERSION\A_Alpine%20Press%20release_A4_Ascension_Read_v21.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941a241-5a79-4c55-b809-9e00ac9e85ad" xsi:nil="true"/>
    <lcf76f155ced4ddcb4097134ff3c332f xmlns="ce15f707-2188-437d-9cfa-2f59b5c7f04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BF0A77585DDEE4398E5CE75C4894DBC" ma:contentTypeVersion="16" ma:contentTypeDescription="Ein neues Dokument erstellen." ma:contentTypeScope="" ma:versionID="5941805abf94c5d5edd0f1f9f609e1cb">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e5707427bdfaf73e4b2a3e70c2732d60"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36e92c1-102a-4ae2-b967-d6f970026613}" ma:internalName="TaxCatchAll" ma:showField="CatchAllData" ma:web="c941a241-5a79-4c55-b809-9e00ac9e85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3E551C-142F-4894-B3E3-013E86FD554E}">
  <ds:schemaRefs>
    <ds:schemaRef ds:uri="http://schemas.microsoft.com/sharepoint/v3/contenttype/forms"/>
  </ds:schemaRefs>
</ds:datastoreItem>
</file>

<file path=customXml/itemProps2.xml><?xml version="1.0" encoding="utf-8"?>
<ds:datastoreItem xmlns:ds="http://schemas.openxmlformats.org/officeDocument/2006/customXml" ds:itemID="{8C1C949D-D7AB-4D23-A1CA-17F0C9A6BC78}">
  <ds:schemaRefs>
    <ds:schemaRef ds:uri="http://schemas.openxmlformats.org/officeDocument/2006/bibliography"/>
  </ds:schemaRefs>
</ds:datastoreItem>
</file>

<file path=customXml/itemProps3.xml><?xml version="1.0" encoding="utf-8"?>
<ds:datastoreItem xmlns:ds="http://schemas.openxmlformats.org/officeDocument/2006/customXml" ds:itemID="{5C2EC655-10CA-49DC-8BD4-61FC174A2187}">
  <ds:schemaRefs>
    <ds:schemaRef ds:uri="http://schemas.microsoft.com/office/2006/metadata/properties"/>
    <ds:schemaRef ds:uri="http://schemas.microsoft.com/office/infopath/2007/PartnerControls"/>
    <ds:schemaRef ds:uri="c941a241-5a79-4c55-b809-9e00ac9e85ad"/>
    <ds:schemaRef ds:uri="ce15f707-2188-437d-9cfa-2f59b5c7f043"/>
  </ds:schemaRefs>
</ds:datastoreItem>
</file>

<file path=customXml/itemProps4.xml><?xml version="1.0" encoding="utf-8"?>
<ds:datastoreItem xmlns:ds="http://schemas.openxmlformats.org/officeDocument/2006/customXml" ds:itemID="{C2BB8538-2922-48DC-ABCB-916929F71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30fc12-c89a-4829-a476-5bf9e2086332}" enabled="1" method="Privileged" siteId="{d6b0bbee-7cd9-4d60-bce6-4a67b543e2ae}" contentBits="0" removed="0"/>
</clbl:labelList>
</file>

<file path=docProps/app.xml><?xml version="1.0" encoding="utf-8"?>
<Properties xmlns="http://schemas.openxmlformats.org/officeDocument/2006/extended-properties" xmlns:vt="http://schemas.openxmlformats.org/officeDocument/2006/docPropsVTypes">
  <Template>A_Alpine Press release_A4_Ascension_Read_v21.1</Template>
  <TotalTime>0</TotalTime>
  <Pages>13</Pages>
  <Words>3468</Words>
  <Characters>21849</Characters>
  <Application>Microsoft Office Word</Application>
  <DocSecurity>4</DocSecurity>
  <Lines>182</Lines>
  <Paragraphs>50</Paragraphs>
  <ScaleCrop>false</ScaleCrop>
  <HeadingPairs>
    <vt:vector size="6" baseType="variant">
      <vt:variant>
        <vt:lpstr>Titel</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25267</CharactersWithSpaces>
  <SharedDoc>false</SharedDoc>
  <HLinks>
    <vt:vector size="18" baseType="variant">
      <vt:variant>
        <vt:i4>5636209</vt:i4>
      </vt:variant>
      <vt:variant>
        <vt:i4>6</vt:i4>
      </vt:variant>
      <vt:variant>
        <vt:i4>0</vt:i4>
      </vt:variant>
      <vt:variant>
        <vt:i4>5</vt:i4>
      </vt:variant>
      <vt:variant>
        <vt:lpwstr>mailto:india.deseignarddelafressange@fr.alpineracing.com</vt:lpwstr>
      </vt:variant>
      <vt:variant>
        <vt:lpwstr/>
      </vt:variant>
      <vt:variant>
        <vt:i4>2883671</vt:i4>
      </vt:variant>
      <vt:variant>
        <vt:i4>3</vt:i4>
      </vt:variant>
      <vt:variant>
        <vt:i4>0</vt:i4>
      </vt:variant>
      <vt:variant>
        <vt:i4>5</vt:i4>
      </vt:variant>
      <vt:variant>
        <vt:lpwstr>mailto:orianne.tamburini@alpinecars.com</vt:lpwstr>
      </vt:variant>
      <vt:variant>
        <vt:lpwstr/>
      </vt:variant>
      <vt:variant>
        <vt:i4>1900544</vt:i4>
      </vt:variant>
      <vt:variant>
        <vt:i4>0</vt:i4>
      </vt:variant>
      <vt:variant>
        <vt:i4>0</vt:i4>
      </vt:variant>
      <vt:variant>
        <vt:i4>5</vt:i4>
      </vt:variant>
      <vt:variant>
        <vt:lpwstr>https://ppihc.org/how-to-follow/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docId:3A7882E27788D9DF478DCFB6717E791F</cp:keywords>
  <dc:description/>
  <cp:lastModifiedBy>BALLWEBER Tizian</cp:lastModifiedBy>
  <cp:revision>2</cp:revision>
  <dcterms:created xsi:type="dcterms:W3CDTF">2023-05-17T13:38:00Z</dcterms:created>
  <dcterms:modified xsi:type="dcterms:W3CDTF">2023-05-17T13:38:00Z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0x010100787D1902B4FD494A95B48CB4C8B86C6A</vt:lpwstr>
  </property>
  <property fmtid="{D5CDD505-2E9C-101B-9397-08002B2CF9AE}" pid="3" name="Comms Asset Type">
    <vt:lpwstr>60;#Release|40f351b1-840a-4718-8782-88591bcc1ee5</vt:lpwstr>
  </property>
  <property fmtid="{D5CDD505-2E9C-101B-9397-08002B2CF9AE}" pid="4" name="Region">
    <vt:lpwstr/>
  </property>
  <property fmtid="{D5CDD505-2E9C-101B-9397-08002B2CF9AE}" pid="5" name="Comms_x0020_Activity">
    <vt:lpwstr/>
  </property>
  <property fmtid="{D5CDD505-2E9C-101B-9397-08002B2CF9AE}" pid="6" name="Comms Topics">
    <vt:lpwstr/>
  </property>
  <property fmtid="{D5CDD505-2E9C-101B-9397-08002B2CF9AE}" pid="7" name="Related Materials">
    <vt:lpwstr/>
  </property>
  <property fmtid="{D5CDD505-2E9C-101B-9397-08002B2CF9AE}" pid="8" name="hc39a5bb142f467fbe8ece94a4aadaa6">
    <vt:lpwstr/>
  </property>
  <property fmtid="{D5CDD505-2E9C-101B-9397-08002B2CF9AE}" pid="9" name="Organizations / Regions">
    <vt:lpwstr/>
  </property>
  <property fmtid="{D5CDD505-2E9C-101B-9397-08002B2CF9AE}" pid="10" name="Event_x002c__x0020_Campaign_x0020_or_x0020_Activity_x0020_Name">
    <vt:lpwstr/>
  </property>
  <property fmtid="{D5CDD505-2E9C-101B-9397-08002B2CF9AE}" pid="11" name="Vehicles">
    <vt:lpwstr/>
  </property>
  <property fmtid="{D5CDD505-2E9C-101B-9397-08002B2CF9AE}" pid="12" name="cbb9efac28c149ca97ba5f806fbe48b6">
    <vt:lpwstr/>
  </property>
  <property fmtid="{D5CDD505-2E9C-101B-9397-08002B2CF9AE}" pid="13" name="Comms_x0020_Best_x0020_Practice_x0020_Categories">
    <vt:lpwstr/>
  </property>
  <property fmtid="{D5CDD505-2E9C-101B-9397-08002B2CF9AE}" pid="14" name="l86be07eba1b4acb9afbd6642b23ffba">
    <vt:lpwstr/>
  </property>
  <property fmtid="{D5CDD505-2E9C-101B-9397-08002B2CF9AE}" pid="15" name="Event / Campaign">
    <vt:lpwstr>750;#Alpine A110 NEW RANGE|fffe54ba-9914-4788-8ae9-235ca34473e7</vt:lpwstr>
  </property>
  <property fmtid="{D5CDD505-2E9C-101B-9397-08002B2CF9AE}" pid="16" name="Comms Best Practice Categories">
    <vt:lpwstr/>
  </property>
  <property fmtid="{D5CDD505-2E9C-101B-9397-08002B2CF9AE}" pid="17" name="Event, Campaign or Activity Name">
    <vt:lpwstr/>
  </property>
  <property fmtid="{D5CDD505-2E9C-101B-9397-08002B2CF9AE}" pid="18" name="Comms Activity">
    <vt:lpwstr/>
  </property>
  <property fmtid="{D5CDD505-2E9C-101B-9397-08002B2CF9AE}" pid="19" name="f204cd6ae2be4bcda7af0c46f5c549c4">
    <vt:lpwstr>Alpine A110 NEW RANGE|fffe54ba-9914-4788-8ae9-235ca34473e7</vt:lpwstr>
  </property>
  <property fmtid="{D5CDD505-2E9C-101B-9397-08002B2CF9AE}" pid="20" name="nb739b29f3774c8fbab624281ffc8c43">
    <vt:lpwstr>Release|40f351b1-840a-4718-8782-88591bcc1ee5</vt:lpwstr>
  </property>
  <property fmtid="{D5CDD505-2E9C-101B-9397-08002B2CF9AE}" pid="21" name="m6f1afdc92b74574b7c23d41c74979e9">
    <vt:lpwstr/>
  </property>
  <property fmtid="{D5CDD505-2E9C-101B-9397-08002B2CF9AE}" pid="22" name="IconOverlay">
    <vt:lpwstr/>
  </property>
  <property fmtid="{D5CDD505-2E9C-101B-9397-08002B2CF9AE}" pid="23" name="DocumentSetDescription">
    <vt:lpwstr/>
  </property>
  <property fmtid="{D5CDD505-2E9C-101B-9397-08002B2CF9AE}" pid="24" name="eebe150c59524a8c90e40440031e172f">
    <vt:lpwstr/>
  </property>
  <property fmtid="{D5CDD505-2E9C-101B-9397-08002B2CF9AE}" pid="25" name="jf2ca46394a844889c20bb79cba1fd08">
    <vt:lpwstr/>
  </property>
  <property fmtid="{D5CDD505-2E9C-101B-9397-08002B2CF9AE}" pid="26" name="n3a3ff1924904b539cdc7b4db2ec6099">
    <vt:lpwstr/>
  </property>
  <property fmtid="{D5CDD505-2E9C-101B-9397-08002B2CF9AE}" pid="27" name="Organization">
    <vt:lpwstr/>
  </property>
  <property fmtid="{D5CDD505-2E9C-101B-9397-08002B2CF9AE}" pid="28" name="TaxCatchAll">
    <vt:lpwstr>750;#;#60;#</vt:lpwstr>
  </property>
  <property fmtid="{D5CDD505-2E9C-101B-9397-08002B2CF9AE}" pid="29" name="g66629bbb4764b7392fa4be2933b1c6f">
    <vt:lpwstr/>
  </property>
  <property fmtid="{D5CDD505-2E9C-101B-9397-08002B2CF9AE}" pid="30" name="MSIP_Label_7f30fc12-c89a-4829-a476-5bf9e2086332_SetDate">
    <vt:lpwstr>2023-05-01T12:06:33Z</vt:lpwstr>
  </property>
  <property fmtid="{D5CDD505-2E9C-101B-9397-08002B2CF9AE}" pid="31" name="MSIP_Label_7f30fc12-c89a-4829-a476-5bf9e2086332_Name">
    <vt:lpwstr>Not protected (Anyone)_0</vt:lpwstr>
  </property>
  <property fmtid="{D5CDD505-2E9C-101B-9397-08002B2CF9AE}" pid="32" name="MSIP_Label_fd1c0902-ed92-4fed-896d-2e7725de02d4_SetDate">
    <vt:lpwstr>2023-05-01T12:05:27Z</vt:lpwstr>
  </property>
  <property fmtid="{D5CDD505-2E9C-101B-9397-08002B2CF9AE}" pid="33" name="MSIP_Label_fd1c0902-ed92-4fed-896d-2e7725de02d4_Name">
    <vt:lpwstr>Anyone (not protected)</vt:lpwstr>
  </property>
  <property fmtid="{D5CDD505-2E9C-101B-9397-08002B2CF9AE}" pid="34" name="MSIP_Label_7f30fc12-c89a-4829-a476-5bf9e2086332_Enabled">
    <vt:lpwstr>true</vt:lpwstr>
  </property>
  <property fmtid="{D5CDD505-2E9C-101B-9397-08002B2CF9AE}" pid="35" name="MSIP_Label_7f30fc12-c89a-4829-a476-5bf9e2086332_Method">
    <vt:lpwstr>Privileged</vt:lpwstr>
  </property>
  <property fmtid="{D5CDD505-2E9C-101B-9397-08002B2CF9AE}" pid="36" name="MSIP_Label_7f30fc12-c89a-4829-a476-5bf9e2086332_SiteId">
    <vt:lpwstr>d6b0bbee-7cd9-4d60-bce6-4a67b543e2ae</vt:lpwstr>
  </property>
  <property fmtid="{D5CDD505-2E9C-101B-9397-08002B2CF9AE}" pid="37" name="MSIP_Label_7f30fc12-c89a-4829-a476-5bf9e2086332_ActionId">
    <vt:lpwstr>e6c152d3-fa54-43e5-a3a0-81ce571ee872</vt:lpwstr>
  </property>
  <property fmtid="{D5CDD505-2E9C-101B-9397-08002B2CF9AE}" pid="38" name="MSIP_Label_7f30fc12-c89a-4829-a476-5bf9e2086332_ContentBits">
    <vt:lpwstr>0</vt:lpwstr>
  </property>
  <property fmtid="{D5CDD505-2E9C-101B-9397-08002B2CF9AE}" pid="39" name="MediaServiceImageTags">
    <vt:lpwstr/>
  </property>
</Properties>
</file>